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05168040"/>
        <w:docPartObj>
          <w:docPartGallery w:val="Cover Pages"/>
          <w:docPartUnique/>
        </w:docPartObj>
      </w:sdtPr>
      <w:sdtContent>
        <w:p w:rsidR="00CD38B5" w:rsidRDefault="00022AB9">
          <w:r>
            <w:rPr>
              <w:noProof/>
              <w:lang w:eastAsia="en-US"/>
            </w:rPr>
            <w:pict>
              <v:rect id="_x0000_s1072" style="position:absolute;margin-left:0;margin-top:198.65pt;width:534.75pt;height:92.6pt;z-index:251697152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72;mso-fit-shape-to-text:t" inset="14.4pt,,14.4pt">
                  <w:txbxContent>
                    <w:sdt>
                      <w:sdtPr>
                        <w:rPr>
                          <w:rFonts w:eastAsiaTheme="majorEastAsia" w:cstheme="majorBidi"/>
                          <w:color w:val="FFFFFF" w:themeColor="background1"/>
                          <w:sz w:val="72"/>
                          <w:szCs w:val="72"/>
                        </w:rPr>
                        <w:alias w:val="Título"/>
                        <w:id w:val="190516811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637F6" w:rsidRPr="00960971" w:rsidRDefault="00E637F6" w:rsidP="00CD38B5">
                          <w:pPr>
                            <w:pStyle w:val="Sinespaciado"/>
                            <w:jc w:val="center"/>
                            <w:rPr>
                              <w:rFonts w:eastAsiaTheme="majorEastAsia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960971">
                            <w:rPr>
                              <w:rFonts w:eastAsiaTheme="majorEastAsia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 GUÍA DEMANDAN</w:t>
                          </w:r>
                          <w:r>
                            <w:rPr>
                              <w:rFonts w:eastAsiaTheme="majorEastAsia" w:cstheme="majorBidi"/>
                              <w:color w:val="FFFFFF" w:themeColor="background1"/>
                              <w:sz w:val="72"/>
                              <w:szCs w:val="72"/>
                            </w:rPr>
                            <w:t>T</w:t>
                          </w:r>
                          <w:r w:rsidRPr="00960971">
                            <w:rPr>
                              <w:rFonts w:eastAsiaTheme="majorEastAsia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E DE EMPLEO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en-US"/>
            </w:rPr>
            <w:pict>
              <v:group id="_x0000_s1066" style="position:absolute;margin-left:5461.15pt;margin-top:0;width:238.15pt;height:841.95pt;z-index:251695104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6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6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6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7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7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 w:val="0"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Año"/>
                          <w:id w:val="190516811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8-02T00:00:00Z">
                            <w:dateFormat w:val="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637F6" w:rsidRDefault="00E637F6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 w:val="0"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rect>
                <v:rect id="_x0000_s107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71" inset="28.8pt,14.4pt,14.4pt,14.4pt">
                    <w:txbxContent>
                      <w:p w:rsidR="00E637F6" w:rsidRDefault="00E637F6">
                        <w:pPr>
                          <w:pStyle w:val="Sinespaciado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CD38B5" w:rsidRDefault="00B26C7D">
          <w:pPr>
            <w:spacing w:after="200" w:line="276" w:lineRule="auto"/>
          </w:pPr>
          <w:r>
            <w:rPr>
              <w:noProof/>
            </w:rPr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-746389</wp:posOffset>
                </wp:positionH>
                <wp:positionV relativeFrom="paragraph">
                  <wp:posOffset>8587552</wp:posOffset>
                </wp:positionV>
                <wp:extent cx="883475" cy="752053"/>
                <wp:effectExtent l="19050" t="0" r="0" b="0"/>
                <wp:wrapNone/>
                <wp:docPr id="17" name="Imagen 2" descr="marca_ÁV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rca_ÁV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098" cy="751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D38B5">
            <w:rPr>
              <w:noProof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8674100</wp:posOffset>
                </wp:positionV>
                <wp:extent cx="1983105" cy="723900"/>
                <wp:effectExtent l="19050" t="0" r="0" b="0"/>
                <wp:wrapNone/>
                <wp:docPr id="49" name="Imagen 3" descr="imagotipo_ayto_av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otipo_ayto_av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310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D38B5" w:rsidRPr="00B26C7D">
            <w:rPr>
              <w:noProof/>
              <w:bdr w:val="thinThickLargeGap" w:sz="24" w:space="0" w:color="92D050" w:frame="1"/>
            </w:rPr>
            <w:drawing>
              <wp:inline distT="0" distB="0" distL="0" distR="0">
                <wp:extent cx="2600960" cy="1163955"/>
                <wp:effectExtent l="19050" t="0" r="8890" b="0"/>
                <wp:docPr id="1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960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D38B5">
            <w:br w:type="page"/>
          </w:r>
        </w:p>
      </w:sdtContent>
    </w:sdt>
    <w:p w:rsidR="00CD38B5" w:rsidRDefault="00CD38B5"/>
    <w:tbl>
      <w:tblPr>
        <w:tblpPr w:leftFromText="187" w:rightFromText="187" w:horzAnchor="margin" w:tblpYSpec="bottom"/>
        <w:tblW w:w="3000" w:type="pct"/>
        <w:tblLook w:val="04A0"/>
      </w:tblPr>
      <w:tblGrid>
        <w:gridCol w:w="5232"/>
      </w:tblGrid>
      <w:tr w:rsidR="007F79A7" w:rsidTr="00CD38B5">
        <w:tc>
          <w:tcPr>
            <w:tcW w:w="5232" w:type="dxa"/>
          </w:tcPr>
          <w:p w:rsidR="00603B9D" w:rsidRDefault="00603B9D" w:rsidP="00021D7B">
            <w:pPr>
              <w:pStyle w:val="Sinespaciado"/>
              <w:rPr>
                <w:rFonts w:eastAsiaTheme="majorEastAsia"/>
                <w:b w:val="0"/>
              </w:rPr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  <w:rPr>
                <w:b w:val="0"/>
              </w:rPr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  <w:rPr>
                <w:b w:val="0"/>
              </w:rPr>
            </w:pPr>
          </w:p>
        </w:tc>
      </w:tr>
      <w:tr w:rsidR="007F79A7" w:rsidTr="00CD38B5">
        <w:tc>
          <w:tcPr>
            <w:tcW w:w="5232" w:type="dxa"/>
          </w:tcPr>
          <w:p w:rsidR="007F79A7" w:rsidRDefault="007F79A7" w:rsidP="00021D7B">
            <w:pPr>
              <w:pStyle w:val="Sinespaciado"/>
              <w:rPr>
                <w:b w:val="0"/>
              </w:rPr>
            </w:pPr>
          </w:p>
        </w:tc>
      </w:tr>
    </w:tbl>
    <w:p w:rsidR="007F79A7" w:rsidRDefault="007F79A7"/>
    <w:p w:rsidR="00F47F33" w:rsidRPr="00294223" w:rsidRDefault="00F47F33">
      <w:pPr>
        <w:spacing w:after="200" w:line="276" w:lineRule="auto"/>
        <w:rPr>
          <w:rFonts w:ascii="Arial Narrow" w:hAnsi="Arial Narrow"/>
          <w:sz w:val="28"/>
          <w:szCs w:val="28"/>
        </w:rPr>
      </w:pPr>
      <w:r w:rsidRPr="00294223">
        <w:rPr>
          <w:rFonts w:ascii="Arial Narrow" w:hAnsi="Arial Narrow"/>
          <w:sz w:val="28"/>
          <w:szCs w:val="28"/>
        </w:rPr>
        <w:t>INDICE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s-ES"/>
        </w:rPr>
        <w:id w:val="1556670042"/>
        <w:docPartObj>
          <w:docPartGallery w:val="Table of Contents"/>
          <w:docPartUnique/>
        </w:docPartObj>
      </w:sdtPr>
      <w:sdtContent>
        <w:p w:rsidR="00745D8E" w:rsidRDefault="00745D8E" w:rsidP="00CF18B2">
          <w:pPr>
            <w:pStyle w:val="TtulodeTDC"/>
            <w:numPr>
              <w:ilvl w:val="0"/>
              <w:numId w:val="0"/>
            </w:numPr>
            <w:ind w:left="360"/>
          </w:pPr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022AB9">
            <w:fldChar w:fldCharType="begin"/>
          </w:r>
          <w:r w:rsidR="00745D8E">
            <w:instrText xml:space="preserve"> TOC \o "1-3" \h \z \u </w:instrText>
          </w:r>
          <w:r w:rsidRPr="00022AB9">
            <w:fldChar w:fldCharType="separate"/>
          </w:r>
          <w:hyperlink w:anchor="_Toc17707882" w:history="1">
            <w:r w:rsidR="00EF5726" w:rsidRPr="008A4B64">
              <w:rPr>
                <w:rStyle w:val="Hipervnculo"/>
                <w:noProof/>
              </w:rPr>
              <w:t>1.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SI  ESTÁS BUSCANDO EMPLEO….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83" w:history="1">
            <w:r w:rsidR="00EF5726" w:rsidRPr="008A4B64">
              <w:rPr>
                <w:rStyle w:val="Hipervnculo"/>
                <w:noProof/>
              </w:rPr>
              <w:t>2.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REGISTRO DEMANDANTE  DE  EMPLEO, EMPRESA O ALUMNO.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84" w:history="1">
            <w:r w:rsidR="00EF5726" w:rsidRPr="008A4B64">
              <w:rPr>
                <w:rStyle w:val="Hipervnculo"/>
                <w:noProof/>
              </w:rPr>
              <w:t>3.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REGÍSTRATE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86" w:history="1">
            <w:r w:rsidR="00EF5726" w:rsidRPr="008A4B64">
              <w:rPr>
                <w:rStyle w:val="Hipervnculo"/>
                <w:noProof/>
              </w:rPr>
              <w:t>4.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VALIDAR EL REGISTRO.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87" w:history="1">
            <w:r w:rsidR="00EF5726" w:rsidRPr="008A4B64">
              <w:rPr>
                <w:rStyle w:val="Hipervnculo"/>
                <w:noProof/>
              </w:rPr>
              <w:t>5.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DATOS GENERALES.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88" w:history="1">
            <w:r w:rsidR="00EF5726" w:rsidRPr="008A4B64">
              <w:rPr>
                <w:rStyle w:val="Hipervnculo"/>
                <w:noProof/>
              </w:rPr>
              <w:t>6.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EXPERIENCIA LABORAL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89" w:history="1">
            <w:r w:rsidR="00EF5726" w:rsidRPr="008A4B64">
              <w:rPr>
                <w:rStyle w:val="Hipervnculo"/>
                <w:noProof/>
              </w:rPr>
              <w:t>7.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ESTUDIOS Y CONOCIMIENTOS.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0" w:history="1">
            <w:r w:rsidR="00EF5726" w:rsidRPr="008A4B64">
              <w:rPr>
                <w:rStyle w:val="Hipervnculo"/>
                <w:noProof/>
              </w:rPr>
              <w:t>8.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IDIOMAS.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1" w:history="1">
            <w:r w:rsidR="00EF5726" w:rsidRPr="008A4B64">
              <w:rPr>
                <w:rStyle w:val="Hipervnculo"/>
                <w:noProof/>
              </w:rPr>
              <w:t>9.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CARNETS.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2" w:history="1">
            <w:r w:rsidR="00EF5726" w:rsidRPr="008A4B64">
              <w:rPr>
                <w:rStyle w:val="Hipervnculo"/>
                <w:noProof/>
              </w:rPr>
              <w:t>10.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INTERESES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3" w:history="1">
            <w:r w:rsidR="00EF5726" w:rsidRPr="008A4B64">
              <w:rPr>
                <w:rStyle w:val="Hipervnculo"/>
                <w:noProof/>
              </w:rPr>
              <w:t>11.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DOCUMENTOS.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4" w:history="1">
            <w:r w:rsidR="00EF5726" w:rsidRPr="008A4B64">
              <w:rPr>
                <w:rStyle w:val="Hipervnculo"/>
                <w:noProof/>
              </w:rPr>
              <w:t>12.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REGISTRO FINALIZADO.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5" w:history="1">
            <w:r w:rsidR="00EF5726" w:rsidRPr="008A4B64">
              <w:rPr>
                <w:rStyle w:val="Hipervnculo"/>
                <w:noProof/>
              </w:rPr>
              <w:t>13.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RECUPERAR CONTRASEÑA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6" w:history="1">
            <w:r w:rsidR="00EF5726" w:rsidRPr="008A4B64">
              <w:rPr>
                <w:rStyle w:val="Hipervnculo"/>
                <w:noProof/>
              </w:rPr>
              <w:t>14.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INSCRIBIRTE EN UNA OFERTA.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726" w:rsidRDefault="00022AB9">
          <w:pPr>
            <w:pStyle w:val="TDC1"/>
            <w:tabs>
              <w:tab w:val="left" w:pos="480"/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707897" w:history="1">
            <w:r w:rsidR="00EF5726" w:rsidRPr="008A4B64">
              <w:rPr>
                <w:rStyle w:val="Hipervnculo"/>
                <w:noProof/>
              </w:rPr>
              <w:t>15.</w:t>
            </w:r>
            <w:r w:rsidR="00EF5726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EF5726" w:rsidRPr="008A4B64">
              <w:rPr>
                <w:rStyle w:val="Hipervnculo"/>
                <w:noProof/>
              </w:rPr>
              <w:t>INFORMACIÓN DE UTILIDAD</w:t>
            </w:r>
            <w:r w:rsidR="00EF57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726">
              <w:rPr>
                <w:noProof/>
                <w:webHidden/>
              </w:rPr>
              <w:instrText xml:space="preserve"> PAGEREF _Toc17707897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572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D8E" w:rsidRDefault="00022AB9">
          <w:r>
            <w:fldChar w:fldCharType="end"/>
          </w:r>
        </w:p>
      </w:sdtContent>
    </w:sdt>
    <w:p w:rsidR="00523DE8" w:rsidRPr="00294223" w:rsidRDefault="00523DE8">
      <w:pPr>
        <w:spacing w:after="200" w:line="276" w:lineRule="auto"/>
        <w:rPr>
          <w:rFonts w:ascii="Arial Narrow" w:hAnsi="Arial Narrow"/>
          <w:sz w:val="28"/>
          <w:szCs w:val="28"/>
        </w:rPr>
      </w:pPr>
    </w:p>
    <w:p w:rsidR="00630D05" w:rsidRPr="00294223" w:rsidRDefault="004C771F" w:rsidP="004C771F">
      <w:pPr>
        <w:pStyle w:val="Prrafodelista"/>
        <w:tabs>
          <w:tab w:val="left" w:pos="1958"/>
        </w:tabs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ab/>
      </w:r>
    </w:p>
    <w:p w:rsidR="00F87A16" w:rsidRPr="00294223" w:rsidRDefault="00F87A16" w:rsidP="003022D6">
      <w:pPr>
        <w:pStyle w:val="Prrafodelista"/>
        <w:tabs>
          <w:tab w:val="left" w:pos="2535"/>
        </w:tabs>
        <w:rPr>
          <w:rFonts w:ascii="Arial Narrow" w:hAnsi="Arial Narrow"/>
          <w:color w:val="000000" w:themeColor="text1"/>
        </w:rPr>
      </w:pPr>
    </w:p>
    <w:p w:rsidR="00F87A16" w:rsidRPr="00523DE8" w:rsidRDefault="00F87A16" w:rsidP="003022D6">
      <w:pPr>
        <w:pStyle w:val="Prrafodelista"/>
        <w:tabs>
          <w:tab w:val="left" w:pos="2535"/>
        </w:tabs>
        <w:rPr>
          <w:rFonts w:ascii="Arial Narrow" w:hAnsi="Arial Narrow"/>
          <w:color w:val="000000" w:themeColor="text1"/>
          <w:sz w:val="16"/>
          <w:szCs w:val="16"/>
        </w:rPr>
      </w:pPr>
    </w:p>
    <w:p w:rsidR="003022D6" w:rsidRDefault="003022D6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3022D6" w:rsidRDefault="00022AB9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  <w:r>
        <w:rPr>
          <w:rFonts w:ascii="Arial Narrow" w:hAnsi="Arial Narrow"/>
          <w:b/>
          <w:noProof/>
          <w:color w:val="365F91" w:themeColor="accent1" w:themeShade="BF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2.95pt;margin-top:18.65pt;width:422.2pt;height:48.85pt;z-index:251721728" fillcolor="#4bacc6 [3208]" strokecolor="#4bacc6 [3208]" strokeweight="10pt">
            <v:stroke linestyle="thinThin"/>
            <v:shadow color="#868686"/>
            <v:textbox>
              <w:txbxContent>
                <w:p w:rsidR="00037FC8" w:rsidRPr="00C305FF" w:rsidRDefault="00037FC8" w:rsidP="008D1A2E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Con la tecla </w:t>
                  </w:r>
                  <w:proofErr w:type="spellStart"/>
                  <w:r>
                    <w:rPr>
                      <w:rFonts w:ascii="Arial Narrow" w:hAnsi="Arial Narrow"/>
                    </w:rPr>
                    <w:t>Ctrl</w:t>
                  </w:r>
                  <w:proofErr w:type="spellEnd"/>
                  <w:r>
                    <w:rPr>
                      <w:rFonts w:ascii="Arial Narrow" w:hAnsi="Arial Narrow"/>
                    </w:rPr>
                    <w:t xml:space="preserve"> + clic</w:t>
                  </w:r>
                  <w:r w:rsidRPr="00C305FF">
                    <w:rPr>
                      <w:rFonts w:ascii="Arial Narrow" w:hAnsi="Arial Narrow"/>
                    </w:rPr>
                    <w:t>, nos ll</w:t>
                  </w:r>
                  <w:r>
                    <w:rPr>
                      <w:rFonts w:ascii="Arial Narrow" w:hAnsi="Arial Narrow"/>
                    </w:rPr>
                    <w:t>evará directamente a la página, hay veces que es un poco lento.</w:t>
                  </w:r>
                </w:p>
                <w:p w:rsidR="00037FC8" w:rsidRDefault="00037FC8" w:rsidP="008D1A2E">
                  <w:pPr>
                    <w:jc w:val="center"/>
                  </w:pPr>
                </w:p>
              </w:txbxContent>
            </v:textbox>
          </v:shape>
        </w:pict>
      </w: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960971" w:rsidRDefault="00960971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7805A4" w:rsidRDefault="007805A4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</w:p>
    <w:p w:rsidR="00C65FAA" w:rsidRPr="00044313" w:rsidRDefault="009574BB" w:rsidP="00C65FAA">
      <w:pPr>
        <w:jc w:val="center"/>
        <w:rPr>
          <w:rFonts w:ascii="Arial Narrow" w:hAnsi="Arial Narrow"/>
          <w:b/>
          <w:color w:val="365F91" w:themeColor="accent1" w:themeShade="BF"/>
          <w:sz w:val="36"/>
          <w:szCs w:val="36"/>
        </w:rPr>
      </w:pPr>
      <w:r>
        <w:rPr>
          <w:rFonts w:ascii="Arial Narrow" w:hAnsi="Arial Narrow"/>
          <w:b/>
          <w:color w:val="365F91" w:themeColor="accent1" w:themeShade="BF"/>
          <w:sz w:val="36"/>
          <w:szCs w:val="36"/>
        </w:rPr>
        <w:lastRenderedPageBreak/>
        <w:t xml:space="preserve">GUÍA DEMANDANTE </w:t>
      </w:r>
      <w:r w:rsidR="00C65FAA" w:rsidRPr="00044313">
        <w:rPr>
          <w:rFonts w:ascii="Arial Narrow" w:hAnsi="Arial Narrow"/>
          <w:b/>
          <w:color w:val="365F91" w:themeColor="accent1" w:themeShade="BF"/>
          <w:sz w:val="36"/>
          <w:szCs w:val="36"/>
        </w:rPr>
        <w:t xml:space="preserve"> DE EMPLEO</w:t>
      </w:r>
    </w:p>
    <w:p w:rsidR="00C65FAA" w:rsidRPr="00265CD0" w:rsidRDefault="009574BB" w:rsidP="00265CD0">
      <w:pPr>
        <w:pStyle w:val="Ttulo1"/>
      </w:pPr>
      <w:bookmarkStart w:id="0" w:name="_Toc17707882"/>
      <w:r>
        <w:t xml:space="preserve">SI </w:t>
      </w:r>
      <w:r w:rsidR="00D10A27">
        <w:t xml:space="preserve"> </w:t>
      </w:r>
      <w:r>
        <w:t>ESTÁS BUSCANDO EMPLEO….</w:t>
      </w:r>
      <w:bookmarkEnd w:id="0"/>
    </w:p>
    <w:p w:rsidR="00CC78D3" w:rsidRDefault="00CC78D3">
      <w:pPr>
        <w:rPr>
          <w:rFonts w:ascii="Arial Narrow" w:hAnsi="Arial Narrow"/>
        </w:rPr>
      </w:pPr>
    </w:p>
    <w:p w:rsidR="004F0371" w:rsidRDefault="00022AB9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en-US"/>
        </w:rPr>
        <w:pict>
          <v:shape id="_x0000_s1054" type="#_x0000_t202" style="position:absolute;margin-left:209.05pt;margin-top:4pt;width:242.3pt;height:26.9pt;z-index:251680768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4">
              <w:txbxContent>
                <w:p w:rsidR="00E637F6" w:rsidRDefault="00E637F6" w:rsidP="001F41BB">
                  <w:pPr>
                    <w:ind w:firstLine="709"/>
                    <w:rPr>
                      <w:rFonts w:ascii="Arial Narrow" w:hAnsi="Arial Narrow"/>
                    </w:rPr>
                  </w:pPr>
                  <w:r>
                    <w:t xml:space="preserve">              </w:t>
                  </w:r>
                  <w:hyperlink r:id="rId13" w:history="1">
                    <w:r w:rsidRPr="000373BE">
                      <w:rPr>
                        <w:rStyle w:val="Hipervnculo"/>
                        <w:rFonts w:ascii="Arial Narrow" w:hAnsi="Arial Narrow"/>
                      </w:rPr>
                      <w:t>www.avila.es</w:t>
                    </w:r>
                  </w:hyperlink>
                </w:p>
              </w:txbxContent>
            </v:textbox>
          </v:shape>
        </w:pict>
      </w:r>
      <w:r w:rsidR="007805A4">
        <w:rPr>
          <w:rFonts w:ascii="Arial Narrow" w:hAnsi="Arial Narrow"/>
        </w:rPr>
        <w:t xml:space="preserve">Accede a la web del Ayuntamiento de Ávila en </w:t>
      </w:r>
    </w:p>
    <w:p w:rsidR="004A1937" w:rsidRDefault="004A1937" w:rsidP="00B405C1">
      <w:pPr>
        <w:jc w:val="both"/>
        <w:rPr>
          <w:rFonts w:ascii="Arial Narrow" w:hAnsi="Arial Narrow"/>
        </w:rPr>
      </w:pPr>
    </w:p>
    <w:p w:rsidR="00D10A27" w:rsidRDefault="00D10A27" w:rsidP="004A1937">
      <w:pPr>
        <w:jc w:val="both"/>
        <w:rPr>
          <w:rFonts w:ascii="Arial Narrow" w:hAnsi="Arial Narrow"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D10A27" w:rsidRDefault="00D10A27" w:rsidP="004A1937">
      <w:pPr>
        <w:jc w:val="both"/>
        <w:rPr>
          <w:rFonts w:ascii="Arial Narrow" w:hAnsi="Arial Narrow"/>
        </w:rPr>
      </w:pPr>
    </w:p>
    <w:p w:rsidR="00066B3A" w:rsidRDefault="004A1937" w:rsidP="004A1937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Y seleccionando el apartado de “AVILA EMPLEO” te permitirá inscribirte en la página que te ofrece el Ayuntamiento para que puedas acceder a las ofertas que en ella se publican.</w:t>
      </w:r>
      <w:r w:rsidR="00D10A27">
        <w:rPr>
          <w:rFonts w:ascii="Arial Narrow" w:hAnsi="Arial Narrow"/>
        </w:rPr>
        <w:t xml:space="preserve"> Será necesario que vayas cumplimentando los apartados que se te piden para que el Departamento de Intermediación Lab</w:t>
      </w:r>
      <w:r w:rsidR="000A4333">
        <w:rPr>
          <w:rFonts w:ascii="Arial Narrow" w:hAnsi="Arial Narrow"/>
        </w:rPr>
        <w:t>oral valide tu currí</w:t>
      </w:r>
      <w:r w:rsidR="00D10A27">
        <w:rPr>
          <w:rFonts w:ascii="Arial Narrow" w:hAnsi="Arial Narrow"/>
        </w:rPr>
        <w:t>culum y puedas inscribirte en las ofertas que estés interesado/a.</w:t>
      </w:r>
    </w:p>
    <w:p w:rsidR="004A1937" w:rsidRDefault="004A1937" w:rsidP="004A1937">
      <w:pPr>
        <w:jc w:val="both"/>
        <w:rPr>
          <w:rFonts w:ascii="Arial Narrow" w:hAnsi="Arial Narrow"/>
        </w:rPr>
      </w:pPr>
    </w:p>
    <w:p w:rsidR="00C65DB5" w:rsidRPr="00CB3EED" w:rsidRDefault="00C65DB5" w:rsidP="004F0371">
      <w:pPr>
        <w:ind w:firstLine="709"/>
        <w:rPr>
          <w:rFonts w:ascii="Arial Narrow" w:hAnsi="Arial Narrow"/>
        </w:rPr>
      </w:pPr>
    </w:p>
    <w:p w:rsidR="00C65FAA" w:rsidRDefault="004A1937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4590686</wp:posOffset>
            </wp:positionH>
            <wp:positionV relativeFrom="paragraph">
              <wp:posOffset>4532117</wp:posOffset>
            </wp:positionV>
            <wp:extent cx="671614" cy="807396"/>
            <wp:effectExtent l="19050" t="0" r="0" b="0"/>
            <wp:wrapNone/>
            <wp:docPr id="4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4" cy="8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F0" w:rsidRPr="00C65DB5">
        <w:rPr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675" cy="44958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12" w:rsidRDefault="00A66512"/>
    <w:p w:rsidR="00C040CB" w:rsidRDefault="00022AB9">
      <w:r w:rsidRPr="00022AB9">
        <w:rPr>
          <w:b/>
          <w:noProof/>
          <w:color w:val="000000" w:themeColor="text1"/>
          <w:lang w:eastAsia="en-US"/>
        </w:rPr>
        <w:pict>
          <v:shape id="_x0000_s1053" type="#_x0000_t202" style="position:absolute;margin-left:132.1pt;margin-top:4.05pt;width:235.9pt;height:30pt;z-index:251678720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3">
              <w:txbxContent>
                <w:p w:rsidR="00E637F6" w:rsidRDefault="00022AB9" w:rsidP="00066B3A">
                  <w:pPr>
                    <w:jc w:val="center"/>
                    <w:rPr>
                      <w:sz w:val="22"/>
                      <w:szCs w:val="22"/>
                    </w:rPr>
                  </w:pPr>
                  <w:hyperlink r:id="rId16" w:history="1">
                    <w:r w:rsidR="00E637F6" w:rsidRPr="00CE384D">
                      <w:rPr>
                        <w:rStyle w:val="Hipervnculo"/>
                        <w:rFonts w:ascii="Arial Narrow" w:hAnsi="Arial Narrow"/>
                      </w:rPr>
                      <w:t>https://avila.portalemp.com/</w:t>
                    </w:r>
                  </w:hyperlink>
                </w:p>
              </w:txbxContent>
            </v:textbox>
          </v:shape>
        </w:pict>
      </w:r>
      <w:r w:rsidR="00A66512">
        <w:tab/>
      </w:r>
      <w:r w:rsidR="00A66512">
        <w:tab/>
      </w:r>
      <w:r w:rsidR="00A66512">
        <w:tab/>
      </w:r>
      <w:r w:rsidR="00A66512">
        <w:tab/>
      </w:r>
    </w:p>
    <w:p w:rsidR="00C040CB" w:rsidRPr="00C040CB" w:rsidRDefault="00A66512">
      <w:pPr>
        <w:rPr>
          <w:rFonts w:ascii="Arial Narrow" w:hAnsi="Arial Narrow"/>
        </w:rPr>
      </w:pPr>
      <w:r w:rsidRPr="00C040CB">
        <w:rPr>
          <w:rFonts w:ascii="Arial Narrow" w:hAnsi="Arial Narrow"/>
        </w:rPr>
        <w:tab/>
      </w:r>
    </w:p>
    <w:p w:rsidR="00A66512" w:rsidRDefault="00A66512">
      <w:r>
        <w:tab/>
      </w:r>
    </w:p>
    <w:p w:rsidR="00B405C1" w:rsidRDefault="00B405C1"/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A1442A" w:rsidRDefault="00A1442A" w:rsidP="00A1442A">
      <w:pPr>
        <w:pStyle w:val="Ttulo1"/>
      </w:pPr>
      <w:bookmarkStart w:id="1" w:name="_Toc17707883"/>
      <w:r>
        <w:lastRenderedPageBreak/>
        <w:t>R</w:t>
      </w:r>
      <w:r w:rsidRPr="00265CD0">
        <w:t>EG</w:t>
      </w:r>
      <w:r>
        <w:t xml:space="preserve">ISTRO DEMANDANTE </w:t>
      </w:r>
      <w:r w:rsidR="00554512">
        <w:t xml:space="preserve"> </w:t>
      </w:r>
      <w:r>
        <w:t xml:space="preserve">DE </w:t>
      </w:r>
      <w:r w:rsidR="00554512">
        <w:t xml:space="preserve"> </w:t>
      </w:r>
      <w:r>
        <w:t>EMPLEO, EMPRESA O ALUMNO.</w:t>
      </w:r>
      <w:bookmarkEnd w:id="1"/>
    </w:p>
    <w:p w:rsidR="00D10A27" w:rsidRDefault="00D10A27" w:rsidP="00D10A27"/>
    <w:p w:rsidR="00D10A27" w:rsidRPr="00D10A27" w:rsidRDefault="00D10A27" w:rsidP="00E637F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Una vez que entras en PORTALEMP, esta es la interfaz que nos encontramos</w:t>
      </w:r>
      <w:r w:rsidR="00E637F6">
        <w:rPr>
          <w:rFonts w:ascii="Arial Narrow" w:hAnsi="Arial Narrow"/>
        </w:rPr>
        <w:t>. Si te desplazas con el ratón también verás las ULTIMAS OFERTAS, NOTICIAS relacionadas  con el ámbito laboral</w:t>
      </w:r>
      <w:r w:rsidR="00554512">
        <w:rPr>
          <w:rFonts w:ascii="Arial Narrow" w:hAnsi="Arial Narrow"/>
        </w:rPr>
        <w:t>….</w:t>
      </w:r>
    </w:p>
    <w:p w:rsidR="00ED63D9" w:rsidRPr="00ED63D9" w:rsidRDefault="00ED63D9" w:rsidP="00ED63D9"/>
    <w:p w:rsidR="00C040CB" w:rsidRDefault="00C040CB" w:rsidP="00B405C1">
      <w:pPr>
        <w:jc w:val="both"/>
        <w:rPr>
          <w:rFonts w:ascii="Arial Narrow" w:hAnsi="Arial Narrow"/>
        </w:rPr>
      </w:pPr>
    </w:p>
    <w:p w:rsidR="00C040CB" w:rsidRDefault="00022AB9" w:rsidP="00B405C1">
      <w:pPr>
        <w:jc w:val="both"/>
        <w:rPr>
          <w:rFonts w:ascii="Arial Narrow" w:hAnsi="Arial Narrow"/>
        </w:rPr>
      </w:pPr>
      <w:r w:rsidRPr="00022AB9">
        <w:rPr>
          <w:noProof/>
        </w:rPr>
        <w:pict>
          <v:shape id="_x0000_s1050" type="#_x0000_t202" style="position:absolute;left:0;text-align:left;margin-left:98.15pt;margin-top:291.65pt;width:230pt;height:36pt;z-index:25167462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0">
              <w:txbxContent>
                <w:p w:rsidR="00E637F6" w:rsidRDefault="00E637F6">
                  <w:r>
                    <w:t xml:space="preserve">  </w:t>
                  </w:r>
                  <w:hyperlink r:id="rId17" w:history="1">
                    <w:r>
                      <w:rPr>
                        <w:rStyle w:val="Hipervnculo"/>
                      </w:rPr>
                      <w:t>https://avila.portalemp.com/registro.html</w:t>
                    </w:r>
                  </w:hyperlink>
                </w:p>
                <w:p w:rsidR="00E637F6" w:rsidRDefault="00E637F6">
                  <w:r w:rsidRPr="004F0371">
                    <w:rPr>
                      <w:sz w:val="22"/>
                      <w:szCs w:val="22"/>
                    </w:rPr>
                    <w:t xml:space="preserve">      </w:t>
                  </w:r>
                </w:p>
              </w:txbxContent>
            </v:textbox>
          </v:shape>
        </w:pict>
      </w:r>
      <w:r w:rsidR="00ED63D9" w:rsidRPr="00442AB1">
        <w:rPr>
          <w:rFonts w:ascii="Arial Narrow" w:hAnsi="Arial Narrow"/>
          <w:noProof/>
          <w:bdr w:val="double" w:sz="4" w:space="0" w:color="E36C0A" w:themeColor="accent6" w:themeShade="BF"/>
        </w:rPr>
        <w:drawing>
          <wp:inline distT="0" distB="0" distL="0" distR="0">
            <wp:extent cx="5401310" cy="3755390"/>
            <wp:effectExtent l="19050" t="0" r="8890" b="0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CB" w:rsidRDefault="00C040CB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E637F6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36195</wp:posOffset>
            </wp:positionV>
            <wp:extent cx="5184775" cy="2606675"/>
            <wp:effectExtent l="19050" t="0" r="0" b="0"/>
            <wp:wrapNone/>
            <wp:docPr id="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E637F6" w:rsidRDefault="00E637F6" w:rsidP="00B405C1">
      <w:pPr>
        <w:jc w:val="both"/>
        <w:rPr>
          <w:rFonts w:ascii="Arial Narrow" w:hAnsi="Arial Narrow"/>
        </w:rPr>
      </w:pPr>
    </w:p>
    <w:p w:rsidR="00F47F33" w:rsidRDefault="00F47F33" w:rsidP="00B405C1">
      <w:pPr>
        <w:jc w:val="both"/>
        <w:rPr>
          <w:rFonts w:ascii="Arial Narrow" w:hAnsi="Arial Narrow"/>
        </w:rPr>
      </w:pPr>
    </w:p>
    <w:p w:rsidR="00066B3A" w:rsidRDefault="006B2BD1" w:rsidP="006B2BD1">
      <w:pPr>
        <w:pStyle w:val="Ttulo1"/>
      </w:pPr>
      <w:bookmarkStart w:id="2" w:name="_Toc17707884"/>
      <w:bookmarkStart w:id="3" w:name="_Toc15030058"/>
      <w:bookmarkStart w:id="4" w:name="_Toc15030640"/>
      <w:bookmarkStart w:id="5" w:name="_Toc15030701"/>
      <w:r w:rsidRPr="006B2BD1">
        <w:lastRenderedPageBreak/>
        <w:t>RE</w:t>
      </w:r>
      <w:r w:rsidR="0018454D" w:rsidRPr="006B2BD1">
        <w:t>GÍSTRAT</w:t>
      </w:r>
      <w:r w:rsidR="008E7CE1" w:rsidRPr="006B2BD1">
        <w:t>E</w:t>
      </w:r>
      <w:bookmarkEnd w:id="2"/>
    </w:p>
    <w:p w:rsidR="00D10A27" w:rsidRPr="00A52481" w:rsidRDefault="006B2BD1" w:rsidP="00A52481">
      <w:pPr>
        <w:pStyle w:val="Ttulo3"/>
        <w:numPr>
          <w:ilvl w:val="0"/>
          <w:numId w:val="0"/>
        </w:numPr>
        <w:jc w:val="both"/>
      </w:pPr>
      <w:bookmarkStart w:id="6" w:name="_Toc15638240"/>
      <w:bookmarkStart w:id="7" w:name="_Toc15638303"/>
      <w:bookmarkStart w:id="8" w:name="_Toc15639412"/>
      <w:bookmarkStart w:id="9" w:name="_Toc15639865"/>
      <w:bookmarkStart w:id="10" w:name="_Toc15974628"/>
      <w:bookmarkStart w:id="11" w:name="_Toc15978215"/>
      <w:bookmarkStart w:id="12" w:name="_Toc17192049"/>
      <w:bookmarkStart w:id="13" w:name="_Toc17287824"/>
      <w:bookmarkStart w:id="14" w:name="_Toc17358243"/>
      <w:bookmarkStart w:id="15" w:name="_Toc17707885"/>
      <w:bookmarkEnd w:id="3"/>
      <w:bookmarkEnd w:id="4"/>
      <w:bookmarkEnd w:id="5"/>
      <w:r w:rsidRPr="00A52481">
        <w:rPr>
          <w:b w:val="0"/>
          <w:color w:val="000000" w:themeColor="text1"/>
        </w:rPr>
        <w:t>Podrás inscribirte como demandante de empleo, como empresa o como alumno</w:t>
      </w:r>
      <w:bookmarkEnd w:id="6"/>
      <w:bookmarkEnd w:id="7"/>
      <w:bookmarkEnd w:id="8"/>
      <w:bookmarkEnd w:id="9"/>
      <w:r w:rsidRPr="00A52481">
        <w:rPr>
          <w:b w:val="0"/>
          <w:color w:val="000000" w:themeColor="text1"/>
        </w:rPr>
        <w:t>.</w:t>
      </w:r>
      <w:bookmarkEnd w:id="10"/>
      <w:r w:rsidR="00554512" w:rsidRPr="00A52481">
        <w:rPr>
          <w:b w:val="0"/>
          <w:color w:val="000000" w:themeColor="text1"/>
        </w:rPr>
        <w:t xml:space="preserve"> En esta guía te</w:t>
      </w:r>
      <w:bookmarkEnd w:id="11"/>
      <w:bookmarkEnd w:id="12"/>
      <w:bookmarkEnd w:id="13"/>
      <w:bookmarkEnd w:id="14"/>
      <w:bookmarkEnd w:id="15"/>
      <w:r w:rsidR="00554512" w:rsidRPr="00A52481">
        <w:rPr>
          <w:b w:val="0"/>
          <w:color w:val="000000" w:themeColor="text1"/>
        </w:rPr>
        <w:t xml:space="preserve"> </w:t>
      </w:r>
    </w:p>
    <w:p w:rsidR="00A52481" w:rsidRDefault="00692EB8" w:rsidP="00A52481">
      <w:pPr>
        <w:jc w:val="both"/>
        <w:rPr>
          <w:rFonts w:ascii="Arial Narrow" w:hAnsi="Arial Narrow"/>
        </w:rPr>
      </w:pPr>
      <w:proofErr w:type="gramStart"/>
      <w:r w:rsidRPr="00A52481">
        <w:rPr>
          <w:rFonts w:ascii="Arial Narrow" w:hAnsi="Arial Narrow"/>
        </w:rPr>
        <w:t>mostra</w:t>
      </w:r>
      <w:r w:rsidR="00E637F6" w:rsidRPr="00A52481">
        <w:rPr>
          <w:rFonts w:ascii="Arial Narrow" w:hAnsi="Arial Narrow"/>
        </w:rPr>
        <w:t>mos</w:t>
      </w:r>
      <w:proofErr w:type="gramEnd"/>
      <w:r w:rsidR="00E637F6" w:rsidRPr="00A52481">
        <w:rPr>
          <w:rFonts w:ascii="Arial Narrow" w:hAnsi="Arial Narrow"/>
        </w:rPr>
        <w:t xml:space="preserve"> los pasos para inscribirte como demandante de empleo. </w:t>
      </w:r>
      <w:bookmarkStart w:id="16" w:name="_Toc15978216"/>
    </w:p>
    <w:p w:rsidR="00245964" w:rsidRPr="00A52481" w:rsidRDefault="00245964" w:rsidP="00A52481">
      <w:pPr>
        <w:jc w:val="both"/>
        <w:rPr>
          <w:rFonts w:ascii="Arial Narrow" w:hAnsi="Arial Narrow"/>
        </w:rPr>
      </w:pPr>
    </w:p>
    <w:p w:rsidR="00A52481" w:rsidRDefault="00E563CD" w:rsidP="00A52481">
      <w:pPr>
        <w:jc w:val="both"/>
        <w:rPr>
          <w:rFonts w:ascii="Arial Narrow" w:hAnsi="Arial Narrow"/>
          <w:color w:val="000000" w:themeColor="text1"/>
        </w:rPr>
      </w:pPr>
      <w:r w:rsidRPr="00A52481">
        <w:rPr>
          <w:rFonts w:ascii="Arial Narrow" w:hAnsi="Arial Narrow"/>
          <w:color w:val="000000" w:themeColor="text1"/>
        </w:rPr>
        <w:t>Para registrarte como demandante de empleo, tienes que ir cumplimentando todos los datos que te piden, algunos son de cumplimiento obligatorio y otros opcional.</w:t>
      </w:r>
      <w:bookmarkStart w:id="17" w:name="_Toc15638239"/>
      <w:bookmarkStart w:id="18" w:name="_Toc15638302"/>
      <w:bookmarkStart w:id="19" w:name="_Toc15639411"/>
      <w:bookmarkStart w:id="20" w:name="_Toc15639864"/>
      <w:bookmarkStart w:id="21" w:name="_Toc15974629"/>
      <w:bookmarkStart w:id="22" w:name="_Toc15978217"/>
      <w:bookmarkEnd w:id="16"/>
    </w:p>
    <w:p w:rsidR="00245964" w:rsidRPr="00A52481" w:rsidRDefault="00245964" w:rsidP="00A52481">
      <w:pPr>
        <w:jc w:val="both"/>
        <w:rPr>
          <w:rFonts w:ascii="Arial Narrow" w:hAnsi="Arial Narrow"/>
          <w:color w:val="000000" w:themeColor="text1"/>
        </w:rPr>
      </w:pPr>
    </w:p>
    <w:p w:rsidR="00A52481" w:rsidRPr="00A52481" w:rsidRDefault="00E563CD" w:rsidP="00A52481">
      <w:pPr>
        <w:jc w:val="both"/>
        <w:rPr>
          <w:rFonts w:ascii="Arial Narrow" w:hAnsi="Arial Narrow"/>
          <w:b/>
          <w:color w:val="000000" w:themeColor="text1"/>
        </w:rPr>
      </w:pPr>
      <w:r w:rsidRPr="00A52481">
        <w:rPr>
          <w:rFonts w:ascii="Arial Narrow" w:hAnsi="Arial Narrow"/>
          <w:color w:val="000000" w:themeColor="text1"/>
        </w:rPr>
        <w:t>Cuantos más apartados rellenes, más posibilidades tendrás de encontrar trabajo. Será necesario tener un porcentaje de datos completos para que el departamento de Intermediación</w:t>
      </w:r>
      <w:r w:rsidR="00E444D1">
        <w:rPr>
          <w:rFonts w:ascii="Arial Narrow" w:hAnsi="Arial Narrow"/>
          <w:color w:val="000000" w:themeColor="text1"/>
        </w:rPr>
        <w:t xml:space="preserve"> Laboral, pueda validar tu currí</w:t>
      </w:r>
      <w:r w:rsidRPr="00A52481">
        <w:rPr>
          <w:rFonts w:ascii="Arial Narrow" w:hAnsi="Arial Narrow"/>
          <w:color w:val="000000" w:themeColor="text1"/>
        </w:rPr>
        <w:t>culum</w:t>
      </w:r>
      <w:bookmarkEnd w:id="17"/>
      <w:bookmarkEnd w:id="18"/>
      <w:bookmarkEnd w:id="19"/>
      <w:bookmarkEnd w:id="20"/>
      <w:r w:rsidRPr="00A52481">
        <w:rPr>
          <w:rFonts w:ascii="Arial Narrow" w:hAnsi="Arial Narrow"/>
          <w:color w:val="000000" w:themeColor="text1"/>
        </w:rPr>
        <w:t xml:space="preserve"> y de esta forma, poder inscribirte en las ofertas.</w:t>
      </w:r>
      <w:bookmarkEnd w:id="21"/>
      <w:bookmarkEnd w:id="22"/>
    </w:p>
    <w:p w:rsidR="00E563CD" w:rsidRPr="00E563CD" w:rsidRDefault="00E563CD" w:rsidP="00E563CD"/>
    <w:p w:rsidR="00A52481" w:rsidRPr="00E563CD" w:rsidRDefault="00A52481" w:rsidP="00E563CD"/>
    <w:p w:rsidR="005D65E2" w:rsidRPr="00FB2D0C" w:rsidRDefault="00022AB9" w:rsidP="00C33F52">
      <w:pPr>
        <w:pStyle w:val="Ttulo3"/>
        <w:numPr>
          <w:ilvl w:val="0"/>
          <w:numId w:val="0"/>
        </w:numPr>
        <w:jc w:val="both"/>
        <w:rPr>
          <w:b w:val="0"/>
          <w:color w:val="000000" w:themeColor="text1"/>
        </w:rPr>
      </w:pPr>
      <w:r w:rsidRPr="00022AB9">
        <w:rPr>
          <w:noProof/>
          <w:lang w:eastAsia="en-US"/>
        </w:rPr>
        <w:pict>
          <v:shape id="_x0000_s1051" type="#_x0000_t202" style="position:absolute;left:0;text-align:left;margin-left:120.95pt;margin-top:383.05pt;width:280pt;height:33.5pt;z-index:251676672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1">
              <w:txbxContent>
                <w:p w:rsidR="00E637F6" w:rsidRDefault="00022AB9" w:rsidP="007F3681">
                  <w:pPr>
                    <w:jc w:val="center"/>
                    <w:rPr>
                      <w:rFonts w:ascii="Arial Narrow" w:hAnsi="Arial Narrow"/>
                    </w:rPr>
                  </w:pPr>
                  <w:hyperlink r:id="rId20" w:history="1">
                    <w:r w:rsidR="00E637F6" w:rsidRPr="00633150">
                      <w:rPr>
                        <w:rStyle w:val="Hipervnculo"/>
                        <w:rFonts w:ascii="Arial Narrow" w:hAnsi="Arial Narrow"/>
                      </w:rPr>
                      <w:t>https://avila.portalemp.com/registro.html?tp=1</w:t>
                    </w:r>
                  </w:hyperlink>
                </w:p>
                <w:p w:rsidR="00E637F6" w:rsidRDefault="00E637F6">
                  <w:r>
                    <w:rPr>
                      <w:rFonts w:ascii="Arial Narrow" w:hAnsi="Arial Narrow"/>
                    </w:rPr>
                    <w:t xml:space="preserve">           </w:t>
                  </w:r>
                </w:p>
              </w:txbxContent>
            </v:textbox>
          </v:shape>
        </w:pict>
      </w:r>
      <w:r w:rsidR="00D76EAF" w:rsidRPr="00C65DB5">
        <w:rPr>
          <w:b w:val="0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67350" cy="5443993"/>
            <wp:effectExtent l="19050" t="0" r="0" b="0"/>
            <wp:docPr id="5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66" cy="546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7B" w:rsidRPr="001B747B" w:rsidRDefault="001B747B" w:rsidP="00BA1461">
      <w:pPr>
        <w:rPr>
          <w:rFonts w:ascii="Arial Narrow" w:hAnsi="Arial Narrow"/>
          <w:b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914D1F" w:rsidRDefault="00914D1F" w:rsidP="00B405C1">
      <w:pPr>
        <w:jc w:val="both"/>
        <w:rPr>
          <w:rFonts w:ascii="Arial Narrow" w:hAnsi="Arial Narrow"/>
        </w:rPr>
      </w:pPr>
    </w:p>
    <w:p w:rsidR="00635F04" w:rsidRDefault="00635F04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lastRenderedPageBreak/>
        <w:drawing>
          <wp:inline distT="0" distB="0" distL="0" distR="0">
            <wp:extent cx="5284167" cy="328956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6" cy="32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B4" w:rsidRDefault="00A861B4" w:rsidP="00B405C1">
      <w:pPr>
        <w:jc w:val="both"/>
        <w:rPr>
          <w:rFonts w:ascii="Arial Narrow" w:hAnsi="Arial Narrow"/>
        </w:rPr>
      </w:pPr>
    </w:p>
    <w:p w:rsidR="00A861B4" w:rsidRDefault="00A861B4" w:rsidP="00B405C1">
      <w:pPr>
        <w:jc w:val="both"/>
        <w:rPr>
          <w:rFonts w:ascii="Arial Narrow" w:hAnsi="Arial Narrow"/>
        </w:rPr>
      </w:pPr>
    </w:p>
    <w:p w:rsidR="00A861B4" w:rsidRDefault="001738EB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117357</wp:posOffset>
            </wp:positionH>
            <wp:positionV relativeFrom="paragraph">
              <wp:posOffset>3451616</wp:posOffset>
            </wp:positionV>
            <wp:extent cx="235927" cy="290146"/>
            <wp:effectExtent l="19050" t="0" r="0" b="0"/>
            <wp:wrapNone/>
            <wp:docPr id="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7" cy="2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2581177</wp:posOffset>
            </wp:positionV>
            <wp:extent cx="235927" cy="712177"/>
            <wp:effectExtent l="19050" t="0" r="0" b="0"/>
            <wp:wrapNone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7" cy="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EF5" w:rsidRPr="00D75EF5">
        <w:rPr>
          <w:rFonts w:ascii="Arial Narrow" w:hAnsi="Arial Narrow"/>
          <w:noProof/>
          <w:bdr w:val="thickThinLargeGap" w:sz="24" w:space="0" w:color="E36C0A" w:themeColor="accent6" w:themeShade="BF" w:frame="1"/>
        </w:rPr>
        <w:drawing>
          <wp:inline distT="0" distB="0" distL="0" distR="0">
            <wp:extent cx="5247894" cy="4469418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446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45" w:rsidRPr="00D33281" w:rsidRDefault="006E1545" w:rsidP="00265CD0">
      <w:pPr>
        <w:pStyle w:val="Ttulo1"/>
      </w:pPr>
      <w:bookmarkStart w:id="23" w:name="_Toc15030061"/>
      <w:bookmarkStart w:id="24" w:name="_Toc15030704"/>
      <w:bookmarkStart w:id="25" w:name="_Toc17707886"/>
      <w:r w:rsidRPr="00D33281">
        <w:lastRenderedPageBreak/>
        <w:t>VALIDAR EL REGISTRO.</w:t>
      </w:r>
      <w:bookmarkEnd w:id="23"/>
      <w:bookmarkEnd w:id="24"/>
      <w:bookmarkEnd w:id="25"/>
    </w:p>
    <w:p w:rsidR="006E1545" w:rsidRPr="006E1545" w:rsidRDefault="006E1545" w:rsidP="006E1545"/>
    <w:p w:rsidR="00635F04" w:rsidRDefault="0088282D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Una vez registrados, nos llegará un email a</w:t>
      </w:r>
      <w:r w:rsidR="0019431F">
        <w:rPr>
          <w:rFonts w:ascii="Arial Narrow" w:hAnsi="Arial Narrow"/>
        </w:rPr>
        <w:t xml:space="preserve"> nuestro correo de </w:t>
      </w:r>
      <w:proofErr w:type="spellStart"/>
      <w:r w:rsidR="0019431F">
        <w:rPr>
          <w:rFonts w:ascii="Arial Narrow" w:hAnsi="Arial Narrow"/>
        </w:rPr>
        <w:t>PortalEmp</w:t>
      </w:r>
      <w:proofErr w:type="spellEnd"/>
      <w:r w:rsidR="00F80C64">
        <w:rPr>
          <w:rFonts w:ascii="Arial Narrow" w:hAnsi="Arial Narrow"/>
        </w:rPr>
        <w:t>.</w:t>
      </w:r>
      <w:r w:rsidR="00F5500D">
        <w:rPr>
          <w:rFonts w:ascii="Arial Narrow" w:hAnsi="Arial Narrow"/>
        </w:rPr>
        <w:t xml:space="preserve"> </w:t>
      </w:r>
      <w:r w:rsidR="006A2E3C">
        <w:rPr>
          <w:rFonts w:ascii="Arial Narrow" w:hAnsi="Arial Narrow"/>
        </w:rPr>
        <w:t>P</w:t>
      </w:r>
      <w:r w:rsidR="00F5500D">
        <w:rPr>
          <w:rFonts w:ascii="Arial Narrow" w:hAnsi="Arial Narrow"/>
        </w:rPr>
        <w:t>ara validar el re</w:t>
      </w:r>
      <w:r w:rsidR="006A2E3C">
        <w:rPr>
          <w:rFonts w:ascii="Arial Narrow" w:hAnsi="Arial Narrow"/>
        </w:rPr>
        <w:t xml:space="preserve">gistro en </w:t>
      </w:r>
      <w:proofErr w:type="spellStart"/>
      <w:r w:rsidR="006A2E3C">
        <w:rPr>
          <w:rFonts w:ascii="Arial Narrow" w:hAnsi="Arial Narrow"/>
        </w:rPr>
        <w:t>PortalEMP</w:t>
      </w:r>
      <w:proofErr w:type="spellEnd"/>
      <w:r w:rsidR="006A2E3C">
        <w:rPr>
          <w:rFonts w:ascii="Arial Narrow" w:hAnsi="Arial Narrow"/>
        </w:rPr>
        <w:t xml:space="preserve"> d</w:t>
      </w:r>
      <w:r>
        <w:rPr>
          <w:rFonts w:ascii="Arial Narrow" w:hAnsi="Arial Narrow"/>
        </w:rPr>
        <w:t>eberemos pinchar el enlace para activar la cuenta.</w:t>
      </w:r>
    </w:p>
    <w:p w:rsidR="009223F4" w:rsidRDefault="009223F4" w:rsidP="00B405C1">
      <w:pPr>
        <w:jc w:val="both"/>
        <w:rPr>
          <w:rFonts w:ascii="Arial Narrow" w:hAnsi="Arial Narrow"/>
        </w:rPr>
      </w:pPr>
    </w:p>
    <w:p w:rsidR="00697CFF" w:rsidRDefault="00697CFF" w:rsidP="00B405C1">
      <w:pPr>
        <w:jc w:val="both"/>
        <w:rPr>
          <w:rFonts w:ascii="Arial Narrow" w:hAnsi="Arial Narrow"/>
          <w:noProof/>
        </w:rPr>
      </w:pPr>
    </w:p>
    <w:p w:rsidR="0088282D" w:rsidRDefault="0088282D" w:rsidP="00B405C1">
      <w:pPr>
        <w:jc w:val="both"/>
        <w:rPr>
          <w:rFonts w:ascii="Arial Narrow" w:hAnsi="Arial Narrow"/>
          <w:noProof/>
        </w:rPr>
      </w:pPr>
    </w:p>
    <w:p w:rsidR="0088282D" w:rsidRDefault="0088282D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675" cy="3600450"/>
            <wp:effectExtent l="1905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90" w:rsidRDefault="00961A90" w:rsidP="00B405C1">
      <w:pPr>
        <w:jc w:val="both"/>
        <w:rPr>
          <w:rFonts w:ascii="Arial Narrow" w:hAnsi="Arial Narrow"/>
        </w:rPr>
      </w:pPr>
    </w:p>
    <w:p w:rsidR="00DD6886" w:rsidRDefault="00DD6886" w:rsidP="00B405C1">
      <w:pPr>
        <w:jc w:val="both"/>
        <w:rPr>
          <w:rFonts w:ascii="Arial Narrow" w:hAnsi="Arial Narrow"/>
        </w:rPr>
      </w:pPr>
    </w:p>
    <w:p w:rsidR="00DD6886" w:rsidRDefault="00DD6886" w:rsidP="00B405C1">
      <w:pPr>
        <w:jc w:val="both"/>
        <w:rPr>
          <w:rFonts w:ascii="Arial Narrow" w:hAnsi="Arial Narrow"/>
        </w:rPr>
      </w:pPr>
    </w:p>
    <w:p w:rsidR="006E1545" w:rsidRDefault="00961A90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Nos aparecerá el siguiente mensaje: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6E1545" w:rsidRDefault="00961A90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DD6886" w:rsidRDefault="00EB1D3C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36195</wp:posOffset>
            </wp:positionV>
            <wp:extent cx="2498090" cy="1828800"/>
            <wp:effectExtent l="19050" t="0" r="0" b="0"/>
            <wp:wrapNone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886" w:rsidRDefault="00DD6886" w:rsidP="00B405C1">
      <w:pPr>
        <w:jc w:val="both"/>
        <w:rPr>
          <w:rFonts w:ascii="Arial Narrow" w:hAnsi="Arial Narrow"/>
        </w:rPr>
      </w:pPr>
    </w:p>
    <w:p w:rsidR="00DD6886" w:rsidRDefault="00DD6886" w:rsidP="00B405C1">
      <w:pPr>
        <w:jc w:val="both"/>
        <w:rPr>
          <w:rFonts w:ascii="Arial Narrow" w:hAnsi="Arial Narrow"/>
        </w:rPr>
      </w:pPr>
    </w:p>
    <w:p w:rsidR="00DD6886" w:rsidRDefault="00DD6886" w:rsidP="00B405C1">
      <w:pPr>
        <w:jc w:val="both"/>
        <w:rPr>
          <w:rFonts w:ascii="Arial Narrow" w:hAnsi="Arial Narrow"/>
        </w:rPr>
      </w:pPr>
    </w:p>
    <w:p w:rsidR="00DD6886" w:rsidRDefault="00DD6886" w:rsidP="00B405C1">
      <w:pPr>
        <w:jc w:val="both"/>
        <w:rPr>
          <w:rFonts w:ascii="Arial Narrow" w:hAnsi="Arial Narrow"/>
        </w:rPr>
      </w:pPr>
    </w:p>
    <w:p w:rsidR="00725AF4" w:rsidRDefault="00725AF4" w:rsidP="00B405C1">
      <w:pPr>
        <w:jc w:val="both"/>
        <w:rPr>
          <w:rFonts w:ascii="Arial Narrow" w:hAnsi="Arial Narrow"/>
        </w:rPr>
      </w:pPr>
    </w:p>
    <w:p w:rsidR="00EB1D3C" w:rsidRDefault="00EB1D3C" w:rsidP="00B405C1">
      <w:pPr>
        <w:jc w:val="both"/>
        <w:rPr>
          <w:rFonts w:ascii="Arial Narrow" w:hAnsi="Arial Narrow"/>
        </w:rPr>
      </w:pPr>
    </w:p>
    <w:p w:rsidR="00EB1D3C" w:rsidRDefault="00EB1D3C" w:rsidP="00B405C1">
      <w:pPr>
        <w:jc w:val="both"/>
        <w:rPr>
          <w:rFonts w:ascii="Arial Narrow" w:hAnsi="Arial Narrow"/>
        </w:rPr>
      </w:pPr>
    </w:p>
    <w:p w:rsidR="00EB1D3C" w:rsidRDefault="00EB1D3C" w:rsidP="00B405C1">
      <w:pPr>
        <w:jc w:val="both"/>
        <w:rPr>
          <w:rFonts w:ascii="Arial Narrow" w:hAnsi="Arial Narrow"/>
        </w:rPr>
      </w:pPr>
    </w:p>
    <w:p w:rsidR="00EB1D3C" w:rsidRDefault="00EB1D3C" w:rsidP="00B405C1">
      <w:pPr>
        <w:jc w:val="both"/>
        <w:rPr>
          <w:rFonts w:ascii="Arial Narrow" w:hAnsi="Arial Narrow"/>
        </w:rPr>
      </w:pPr>
    </w:p>
    <w:p w:rsidR="00EB1D3C" w:rsidRDefault="00EB1D3C" w:rsidP="00B405C1">
      <w:pPr>
        <w:jc w:val="both"/>
        <w:rPr>
          <w:rFonts w:ascii="Arial Narrow" w:hAnsi="Arial Narrow"/>
        </w:rPr>
      </w:pPr>
    </w:p>
    <w:p w:rsidR="00EB1D3C" w:rsidRDefault="00EB1D3C" w:rsidP="00B405C1">
      <w:pPr>
        <w:jc w:val="both"/>
        <w:rPr>
          <w:rFonts w:ascii="Arial Narrow" w:hAnsi="Arial Narrow"/>
        </w:rPr>
      </w:pPr>
    </w:p>
    <w:p w:rsidR="009223F4" w:rsidRDefault="009223F4" w:rsidP="00B405C1">
      <w:pPr>
        <w:jc w:val="both"/>
        <w:rPr>
          <w:rFonts w:ascii="Arial Narrow" w:hAnsi="Arial Narrow"/>
        </w:rPr>
      </w:pPr>
    </w:p>
    <w:p w:rsidR="00A66355" w:rsidRDefault="00A66355" w:rsidP="00B405C1">
      <w:pPr>
        <w:jc w:val="both"/>
        <w:rPr>
          <w:rFonts w:ascii="Arial Narrow" w:hAnsi="Arial Narrow"/>
        </w:rPr>
      </w:pPr>
    </w:p>
    <w:p w:rsidR="00A66355" w:rsidRDefault="00A66355" w:rsidP="00B405C1">
      <w:pPr>
        <w:jc w:val="both"/>
        <w:rPr>
          <w:rFonts w:ascii="Arial Narrow" w:hAnsi="Arial Narrow"/>
        </w:rPr>
      </w:pPr>
    </w:p>
    <w:p w:rsidR="00A66355" w:rsidRDefault="00A66355" w:rsidP="00B405C1">
      <w:pPr>
        <w:jc w:val="both"/>
        <w:rPr>
          <w:rFonts w:ascii="Arial Narrow" w:hAnsi="Arial Narrow"/>
        </w:rPr>
      </w:pPr>
    </w:p>
    <w:p w:rsidR="00961A90" w:rsidRDefault="0075751A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Será necesario pinchar sobre el enlace que nos manden a nuestro correo</w:t>
      </w:r>
    </w:p>
    <w:p w:rsidR="00EB1D3C" w:rsidRDefault="00EB1D3C" w:rsidP="00B405C1">
      <w:pPr>
        <w:jc w:val="both"/>
        <w:rPr>
          <w:rFonts w:ascii="Arial Narrow" w:hAnsi="Arial Narrow"/>
        </w:rPr>
      </w:pPr>
    </w:p>
    <w:p w:rsidR="00234B22" w:rsidRDefault="009F576B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675" cy="2068308"/>
            <wp:effectExtent l="19050" t="0" r="9525" b="0"/>
            <wp:docPr id="5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26" cy="20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22" w:rsidRDefault="00234B22" w:rsidP="00B405C1">
      <w:pPr>
        <w:jc w:val="both"/>
        <w:rPr>
          <w:rFonts w:ascii="Arial Narrow" w:hAnsi="Arial Narrow"/>
        </w:rPr>
      </w:pPr>
    </w:p>
    <w:p w:rsidR="004670CC" w:rsidRDefault="004670CC" w:rsidP="00B405C1">
      <w:pPr>
        <w:jc w:val="both"/>
        <w:rPr>
          <w:rFonts w:ascii="Arial Narrow" w:hAnsi="Arial Narrow"/>
        </w:rPr>
      </w:pPr>
    </w:p>
    <w:p w:rsidR="00234B22" w:rsidRDefault="00234B22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Una vez hayamos pinchado en el enlace, deberemos ir al siguiente apartado “Entrar”</w:t>
      </w:r>
    </w:p>
    <w:p w:rsidR="004670CC" w:rsidRDefault="004670CC" w:rsidP="00B405C1">
      <w:pPr>
        <w:jc w:val="both"/>
        <w:rPr>
          <w:rFonts w:ascii="Arial Narrow" w:hAnsi="Arial Narrow"/>
        </w:rPr>
      </w:pPr>
    </w:p>
    <w:p w:rsidR="004670CC" w:rsidRDefault="004670CC" w:rsidP="00B405C1">
      <w:pPr>
        <w:jc w:val="both"/>
        <w:rPr>
          <w:rFonts w:ascii="Arial Narrow" w:hAnsi="Arial Narrow"/>
        </w:rPr>
      </w:pPr>
    </w:p>
    <w:p w:rsidR="00DF6A64" w:rsidRDefault="00022AB9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57" type="#_x0000_t202" style="position:absolute;left:0;text-align:left;margin-left:264.8pt;margin-top:142.25pt;width:217.5pt;height:33.8pt;z-index:2516848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7">
              <w:txbxContent>
                <w:p w:rsidR="00E637F6" w:rsidRDefault="00022AB9">
                  <w:hyperlink r:id="rId29" w:history="1">
                    <w:r w:rsidR="00E637F6" w:rsidRPr="00847507">
                      <w:rPr>
                        <w:rStyle w:val="Hipervnculo"/>
                      </w:rPr>
                      <w:t>https://avila.portalemp.com/login.html</w:t>
                    </w:r>
                  </w:hyperlink>
                </w:p>
                <w:p w:rsidR="00E637F6" w:rsidRDefault="00E637F6"/>
              </w:txbxContent>
            </v:textbox>
          </v:shape>
        </w:pict>
      </w:r>
      <w:r w:rsidR="00DF6A64" w:rsidRPr="00DF6A64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97500" cy="203644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22" w:rsidRDefault="00234B22" w:rsidP="00B405C1">
      <w:pPr>
        <w:jc w:val="both"/>
        <w:rPr>
          <w:rFonts w:ascii="Arial Narrow" w:hAnsi="Arial Narrow"/>
        </w:rPr>
      </w:pPr>
    </w:p>
    <w:p w:rsidR="00234B22" w:rsidRDefault="00234B22" w:rsidP="00B405C1">
      <w:pPr>
        <w:jc w:val="both"/>
        <w:rPr>
          <w:rFonts w:ascii="Arial Narrow" w:hAnsi="Arial Narrow"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234B22" w:rsidRDefault="00234B22" w:rsidP="00B405C1">
      <w:pPr>
        <w:jc w:val="both"/>
        <w:rPr>
          <w:rFonts w:ascii="Arial Narrow" w:hAnsi="Arial Narrow"/>
        </w:rPr>
      </w:pPr>
    </w:p>
    <w:p w:rsidR="003C4E1D" w:rsidRDefault="003C4E1D" w:rsidP="00B405C1">
      <w:pPr>
        <w:jc w:val="both"/>
        <w:rPr>
          <w:rFonts w:ascii="Arial Narrow" w:hAnsi="Arial Narrow"/>
        </w:rPr>
      </w:pPr>
    </w:p>
    <w:p w:rsidR="003C4E1D" w:rsidRDefault="003C4E1D" w:rsidP="00B405C1">
      <w:pPr>
        <w:jc w:val="both"/>
        <w:rPr>
          <w:rFonts w:ascii="Arial Narrow" w:hAnsi="Arial Narrow"/>
        </w:rPr>
      </w:pPr>
    </w:p>
    <w:p w:rsidR="0075751A" w:rsidRDefault="00234B22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Y ya podremos tener acceso al servicio como Demandante</w:t>
      </w:r>
    </w:p>
    <w:p w:rsidR="00234B22" w:rsidRDefault="00234B22" w:rsidP="00B405C1">
      <w:pPr>
        <w:jc w:val="both"/>
        <w:rPr>
          <w:rFonts w:ascii="Arial Narrow" w:hAnsi="Arial Narrow"/>
        </w:rPr>
      </w:pPr>
    </w:p>
    <w:p w:rsidR="00234B22" w:rsidRDefault="00234B22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lastRenderedPageBreak/>
        <w:drawing>
          <wp:inline distT="0" distB="0" distL="0" distR="0">
            <wp:extent cx="5400675" cy="2247900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22" w:rsidRDefault="00234B22" w:rsidP="00B405C1">
      <w:pPr>
        <w:jc w:val="both"/>
        <w:rPr>
          <w:rFonts w:ascii="Arial Narrow" w:hAnsi="Arial Narrow"/>
        </w:rPr>
      </w:pPr>
    </w:p>
    <w:p w:rsidR="00341847" w:rsidRDefault="009F576B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Ponemos nuestro correo y </w:t>
      </w:r>
      <w:r w:rsidR="00234B22">
        <w:rPr>
          <w:rFonts w:ascii="Arial Narrow" w:hAnsi="Arial Narrow"/>
        </w:rPr>
        <w:t xml:space="preserve"> contraseña, y daríamos a acceder</w:t>
      </w:r>
      <w:r w:rsidR="00341847">
        <w:rPr>
          <w:rFonts w:ascii="Arial Narrow" w:hAnsi="Arial Narrow"/>
        </w:rPr>
        <w:t>.</w:t>
      </w:r>
    </w:p>
    <w:p w:rsidR="00341847" w:rsidRDefault="00252888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Saldrá</w:t>
      </w:r>
      <w:r w:rsidR="00341847">
        <w:rPr>
          <w:rFonts w:ascii="Arial Narrow" w:hAnsi="Arial Narrow"/>
        </w:rPr>
        <w:t xml:space="preserve"> la siguiente pantalla, en la que ya aparecerán los datos que hemos puesto anteriormente.</w:t>
      </w:r>
    </w:p>
    <w:p w:rsidR="00A52481" w:rsidRDefault="00A52481" w:rsidP="00B405C1">
      <w:pPr>
        <w:jc w:val="both"/>
        <w:rPr>
          <w:rFonts w:ascii="Arial Narrow" w:hAnsi="Arial Narrow"/>
        </w:rPr>
      </w:pPr>
    </w:p>
    <w:p w:rsidR="00A52481" w:rsidRDefault="00A52481" w:rsidP="00B405C1">
      <w:pPr>
        <w:jc w:val="both"/>
        <w:rPr>
          <w:rFonts w:ascii="Arial Narrow" w:hAnsi="Arial Narrow"/>
        </w:rPr>
      </w:pPr>
    </w:p>
    <w:p w:rsidR="00F417F1" w:rsidRDefault="00DD6886" w:rsidP="00265CD0">
      <w:pPr>
        <w:pStyle w:val="Ttulo1"/>
      </w:pPr>
      <w:bookmarkStart w:id="26" w:name="_Toc15030062"/>
      <w:bookmarkStart w:id="27" w:name="_Toc15030705"/>
      <w:bookmarkStart w:id="28" w:name="_Toc17707887"/>
      <w:r w:rsidRPr="00D33281">
        <w:t>DATOS GENERALES.</w:t>
      </w:r>
      <w:bookmarkEnd w:id="26"/>
      <w:bookmarkEnd w:id="27"/>
      <w:bookmarkEnd w:id="28"/>
    </w:p>
    <w:p w:rsidR="00A52481" w:rsidRPr="00A52481" w:rsidRDefault="00A52481" w:rsidP="00A52481"/>
    <w:p w:rsidR="00F417F1" w:rsidRDefault="00F417F1" w:rsidP="00B405C1">
      <w:pPr>
        <w:jc w:val="both"/>
        <w:rPr>
          <w:rFonts w:ascii="Arial Narrow" w:hAnsi="Arial Narrow"/>
        </w:rPr>
      </w:pPr>
    </w:p>
    <w:p w:rsidR="00F417F1" w:rsidRDefault="00022AB9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64" type="#_x0000_t202" style="position:absolute;left:0;text-align:left;margin-left:222.6pt;margin-top:251.3pt;width:31.3pt;height:7.15pt;z-index:251693056">
            <v:textbox>
              <w:txbxContent>
                <w:p w:rsidR="00E637F6" w:rsidRDefault="00E637F6"/>
              </w:txbxContent>
            </v:textbox>
          </v:shape>
        </w:pict>
      </w:r>
      <w:r w:rsidR="00F417F1"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675" cy="3895725"/>
            <wp:effectExtent l="1905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11" w:rsidRDefault="00062F11" w:rsidP="00B405C1">
      <w:pPr>
        <w:jc w:val="both"/>
        <w:rPr>
          <w:rFonts w:ascii="Arial Narrow" w:hAnsi="Arial Narrow"/>
        </w:rPr>
      </w:pPr>
    </w:p>
    <w:p w:rsidR="00062F11" w:rsidRDefault="00062F11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lastRenderedPageBreak/>
        <w:drawing>
          <wp:inline distT="0" distB="0" distL="0" distR="0">
            <wp:extent cx="5400040" cy="2936036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11" w:rsidRDefault="00062F11" w:rsidP="00B405C1">
      <w:pPr>
        <w:jc w:val="both"/>
        <w:rPr>
          <w:rFonts w:ascii="Arial Narrow" w:hAnsi="Arial Narrow"/>
        </w:rPr>
      </w:pPr>
    </w:p>
    <w:p w:rsidR="00062F11" w:rsidRDefault="00062F11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0" cy="2595442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F1" w:rsidRDefault="00F417F1" w:rsidP="00B405C1">
      <w:pPr>
        <w:jc w:val="both"/>
        <w:rPr>
          <w:rFonts w:ascii="Arial Narrow" w:hAnsi="Arial Narrow"/>
        </w:rPr>
      </w:pPr>
    </w:p>
    <w:p w:rsidR="00F417F1" w:rsidRDefault="00F417F1" w:rsidP="00B405C1">
      <w:pPr>
        <w:jc w:val="both"/>
        <w:rPr>
          <w:rFonts w:ascii="Arial Narrow" w:hAnsi="Arial Narrow"/>
        </w:rPr>
      </w:pPr>
    </w:p>
    <w:p w:rsidR="00E82D76" w:rsidRDefault="00D7451A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3212627</wp:posOffset>
            </wp:positionV>
            <wp:extent cx="768891" cy="1108953"/>
            <wp:effectExtent l="19050" t="0" r="0" b="0"/>
            <wp:wrapNone/>
            <wp:docPr id="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91" cy="110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3270885</wp:posOffset>
            </wp:positionV>
            <wp:extent cx="814070" cy="865505"/>
            <wp:effectExtent l="19050" t="0" r="5080" b="0"/>
            <wp:wrapNone/>
            <wp:docPr id="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7F1"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3740" cy="3482672"/>
            <wp:effectExtent l="19050" t="0" r="646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348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76" w:rsidRDefault="00E82D76" w:rsidP="00B405C1">
      <w:pPr>
        <w:jc w:val="both"/>
        <w:rPr>
          <w:rFonts w:ascii="Arial Narrow" w:hAnsi="Arial Narrow"/>
        </w:rPr>
      </w:pPr>
    </w:p>
    <w:p w:rsidR="000E44C7" w:rsidRDefault="000E44C7" w:rsidP="00B405C1">
      <w:pPr>
        <w:jc w:val="both"/>
        <w:rPr>
          <w:rFonts w:ascii="Arial Narrow" w:hAnsi="Arial Narrow"/>
        </w:rPr>
      </w:pPr>
    </w:p>
    <w:p w:rsidR="000E44C7" w:rsidRDefault="000E44C7" w:rsidP="00B405C1">
      <w:pPr>
        <w:jc w:val="both"/>
        <w:rPr>
          <w:rFonts w:ascii="Arial Narrow" w:hAnsi="Arial Narrow"/>
        </w:rPr>
      </w:pPr>
    </w:p>
    <w:p w:rsidR="000E44C7" w:rsidRDefault="000E44C7" w:rsidP="00B405C1">
      <w:pPr>
        <w:jc w:val="both"/>
        <w:rPr>
          <w:rFonts w:ascii="Arial Narrow" w:hAnsi="Arial Narrow"/>
        </w:rPr>
      </w:pPr>
    </w:p>
    <w:p w:rsidR="000E44C7" w:rsidRDefault="000E44C7" w:rsidP="00B405C1">
      <w:pPr>
        <w:jc w:val="both"/>
        <w:rPr>
          <w:rFonts w:ascii="Arial Narrow" w:hAnsi="Arial Narrow"/>
        </w:rPr>
      </w:pPr>
    </w:p>
    <w:p w:rsidR="000E44C7" w:rsidRDefault="000E44C7" w:rsidP="00B405C1">
      <w:pPr>
        <w:jc w:val="both"/>
        <w:rPr>
          <w:rFonts w:ascii="Arial Narrow" w:hAnsi="Arial Narrow"/>
        </w:rPr>
      </w:pPr>
    </w:p>
    <w:p w:rsidR="00F417F1" w:rsidRDefault="0034184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Pincharemos en </w:t>
      </w:r>
      <w:r w:rsidR="00D7451A">
        <w:rPr>
          <w:rFonts w:ascii="Arial Narrow" w:hAnsi="Arial Narrow"/>
        </w:rPr>
        <w:t xml:space="preserve">Guardar y después en </w:t>
      </w:r>
      <w:r>
        <w:rPr>
          <w:rFonts w:ascii="Arial Narrow" w:hAnsi="Arial Narrow"/>
        </w:rPr>
        <w:t xml:space="preserve">Apartado siguiente  y </w:t>
      </w:r>
      <w:r w:rsidR="00CE384D">
        <w:rPr>
          <w:rFonts w:ascii="Arial Narrow" w:hAnsi="Arial Narrow"/>
        </w:rPr>
        <w:t xml:space="preserve">avanzaremos </w:t>
      </w:r>
      <w:r>
        <w:rPr>
          <w:rFonts w:ascii="Arial Narrow" w:hAnsi="Arial Narrow"/>
        </w:rPr>
        <w:t>a la siguiente</w:t>
      </w:r>
      <w:r w:rsidR="00CE384D">
        <w:rPr>
          <w:rFonts w:ascii="Arial Narrow" w:hAnsi="Arial Narrow"/>
        </w:rPr>
        <w:t xml:space="preserve"> pantalla</w:t>
      </w:r>
      <w:r w:rsidR="006E1545">
        <w:rPr>
          <w:rFonts w:ascii="Arial Narrow" w:hAnsi="Arial Narrow"/>
        </w:rPr>
        <w:t xml:space="preserve"> donde iremos </w:t>
      </w:r>
      <w:r w:rsidR="00252888">
        <w:rPr>
          <w:rFonts w:ascii="Arial Narrow" w:hAnsi="Arial Narrow"/>
        </w:rPr>
        <w:t xml:space="preserve">cumplimentando </w:t>
      </w:r>
      <w:r w:rsidR="00265CD0">
        <w:rPr>
          <w:rFonts w:ascii="Arial Narrow" w:hAnsi="Arial Narrow"/>
        </w:rPr>
        <w:t xml:space="preserve">nuestro </w:t>
      </w:r>
      <w:proofErr w:type="spellStart"/>
      <w:r w:rsidR="00265CD0">
        <w:rPr>
          <w:rFonts w:ascii="Arial Narrow" w:hAnsi="Arial Narrow"/>
        </w:rPr>
        <w:t>curriculum</w:t>
      </w:r>
      <w:proofErr w:type="spellEnd"/>
      <w:r>
        <w:rPr>
          <w:rFonts w:ascii="Arial Narrow" w:hAnsi="Arial Narrow"/>
        </w:rPr>
        <w:t>.</w:t>
      </w:r>
    </w:p>
    <w:p w:rsidR="00F417F1" w:rsidRDefault="00F417F1" w:rsidP="00B405C1">
      <w:pPr>
        <w:jc w:val="both"/>
        <w:rPr>
          <w:rFonts w:ascii="Arial Narrow" w:hAnsi="Arial Narrow"/>
        </w:rPr>
      </w:pPr>
    </w:p>
    <w:p w:rsidR="00234B22" w:rsidRDefault="00234B22" w:rsidP="00B405C1">
      <w:pPr>
        <w:jc w:val="both"/>
        <w:rPr>
          <w:rFonts w:ascii="Arial Narrow" w:hAnsi="Arial Narrow"/>
        </w:rPr>
      </w:pPr>
    </w:p>
    <w:p w:rsidR="00DD6886" w:rsidRPr="00D33281" w:rsidRDefault="00DD6886" w:rsidP="00265CD0">
      <w:pPr>
        <w:pStyle w:val="Ttulo1"/>
      </w:pPr>
      <w:bookmarkStart w:id="29" w:name="_Toc15030063"/>
      <w:bookmarkStart w:id="30" w:name="_Toc15030706"/>
      <w:bookmarkStart w:id="31" w:name="_Toc17707888"/>
      <w:r w:rsidRPr="00D33281">
        <w:t>EXPERIENCIA LABORAL</w:t>
      </w:r>
      <w:bookmarkEnd w:id="29"/>
      <w:bookmarkEnd w:id="30"/>
      <w:bookmarkEnd w:id="31"/>
    </w:p>
    <w:p w:rsidR="00DD6886" w:rsidRPr="00DD6886" w:rsidRDefault="00DD6886" w:rsidP="00DD6886"/>
    <w:p w:rsidR="00341847" w:rsidRDefault="00341847" w:rsidP="00B405C1">
      <w:pPr>
        <w:jc w:val="both"/>
        <w:rPr>
          <w:rFonts w:ascii="Arial Narrow" w:hAnsi="Arial Narrow"/>
        </w:rPr>
      </w:pPr>
      <w:r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675" cy="1933575"/>
            <wp:effectExtent l="1905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47" w:rsidRDefault="00341847" w:rsidP="00B405C1">
      <w:pPr>
        <w:jc w:val="both"/>
        <w:rPr>
          <w:rFonts w:ascii="Arial Narrow" w:hAnsi="Arial Narrow"/>
        </w:rPr>
      </w:pPr>
    </w:p>
    <w:p w:rsidR="00341847" w:rsidRDefault="0034184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Añadiríamos nuestra experiencia laboral</w:t>
      </w:r>
    </w:p>
    <w:p w:rsidR="00341847" w:rsidRDefault="00341847" w:rsidP="00B405C1">
      <w:pPr>
        <w:jc w:val="both"/>
        <w:rPr>
          <w:rFonts w:ascii="Arial Narrow" w:hAnsi="Arial Narrow"/>
        </w:rPr>
      </w:pPr>
    </w:p>
    <w:p w:rsidR="00510218" w:rsidRDefault="00D7451A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612072</wp:posOffset>
            </wp:positionH>
            <wp:positionV relativeFrom="paragraph">
              <wp:posOffset>4867275</wp:posOffset>
            </wp:positionV>
            <wp:extent cx="1030268" cy="544749"/>
            <wp:effectExtent l="19050" t="0" r="0" b="0"/>
            <wp:wrapNone/>
            <wp:docPr id="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68" cy="54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218"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0" cy="5371085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11" w:rsidRDefault="00062F11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DD5CCD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Se irá incorporando nuestra experiencia, según </w:t>
      </w:r>
      <w:r w:rsidR="000E44C7">
        <w:rPr>
          <w:rFonts w:ascii="Arial Narrow" w:hAnsi="Arial Narrow"/>
        </w:rPr>
        <w:t xml:space="preserve">vayamos </w:t>
      </w:r>
      <w:r w:rsidR="00E563CD">
        <w:rPr>
          <w:rFonts w:ascii="Arial Narrow" w:hAnsi="Arial Narrow"/>
        </w:rPr>
        <w:t>incorporando datos</w:t>
      </w:r>
      <w:r>
        <w:rPr>
          <w:rFonts w:ascii="Arial Narrow" w:hAnsi="Arial Narrow"/>
        </w:rPr>
        <w:t>, veremos la categoría que hayamos puesto en la lista desplegable, fecha de inicio y fin, duración y empresa en la que hayamos trabajado.</w:t>
      </w:r>
    </w:p>
    <w:p w:rsidR="006E1545" w:rsidRDefault="006E1545" w:rsidP="00B405C1">
      <w:pPr>
        <w:jc w:val="both"/>
        <w:rPr>
          <w:rFonts w:ascii="Arial Narrow" w:hAnsi="Arial Narrow"/>
        </w:rPr>
      </w:pPr>
    </w:p>
    <w:p w:rsidR="00D608F4" w:rsidRDefault="00D608F4" w:rsidP="00B405C1">
      <w:pPr>
        <w:jc w:val="both"/>
        <w:rPr>
          <w:rFonts w:ascii="Arial Narrow" w:hAnsi="Arial Narrow"/>
        </w:rPr>
      </w:pPr>
    </w:p>
    <w:p w:rsidR="00E82D76" w:rsidRDefault="00E82D76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062F11" w:rsidRDefault="00002C5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4957445</wp:posOffset>
            </wp:positionV>
            <wp:extent cx="652145" cy="826770"/>
            <wp:effectExtent l="19050" t="0" r="0" b="0"/>
            <wp:wrapNone/>
            <wp:docPr id="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F11" w:rsidRPr="00C65DB5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84662" cy="5057030"/>
            <wp:effectExtent l="19050" t="0" r="6488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18" w:rsidRDefault="00510218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DF6A64" w:rsidRDefault="00DF6A64" w:rsidP="00B405C1">
      <w:pPr>
        <w:jc w:val="both"/>
        <w:rPr>
          <w:rFonts w:ascii="Arial Narrow" w:hAnsi="Arial Narrow"/>
        </w:rPr>
      </w:pPr>
    </w:p>
    <w:p w:rsidR="00DF6A64" w:rsidRDefault="00DF6A64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A6040" w:rsidRDefault="002A6040" w:rsidP="00B405C1">
      <w:pPr>
        <w:jc w:val="both"/>
        <w:rPr>
          <w:rFonts w:ascii="Arial Narrow" w:hAnsi="Arial Narrow"/>
        </w:rPr>
      </w:pPr>
    </w:p>
    <w:p w:rsidR="00234B22" w:rsidRPr="00D33281" w:rsidRDefault="00DD6886" w:rsidP="00265CD0">
      <w:pPr>
        <w:pStyle w:val="Ttulo1"/>
      </w:pPr>
      <w:bookmarkStart w:id="32" w:name="_Toc15030064"/>
      <w:bookmarkStart w:id="33" w:name="_Toc15030707"/>
      <w:bookmarkStart w:id="34" w:name="_Toc17707889"/>
      <w:r w:rsidRPr="007F3681">
        <w:lastRenderedPageBreak/>
        <w:t>ESTUDIOS Y CONOCIMIENTOS</w:t>
      </w:r>
      <w:r w:rsidRPr="00D33281">
        <w:t>.</w:t>
      </w:r>
      <w:bookmarkEnd w:id="32"/>
      <w:bookmarkEnd w:id="33"/>
      <w:bookmarkEnd w:id="34"/>
    </w:p>
    <w:p w:rsidR="00DD6886" w:rsidRPr="00DD6886" w:rsidRDefault="00DD6886" w:rsidP="00DD6886"/>
    <w:p w:rsidR="00EA7FCA" w:rsidRDefault="003C4E1D" w:rsidP="00EA7FC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Cuando hayamos</w:t>
      </w:r>
      <w:r w:rsidR="00EA7FCA">
        <w:rPr>
          <w:rFonts w:ascii="Arial Narrow" w:hAnsi="Arial Narrow"/>
        </w:rPr>
        <w:t xml:space="preserve"> cumplimentando nuestra experiencia, podremos pasar a al apartado siguiente, </w:t>
      </w:r>
      <w:r w:rsidR="006E1545">
        <w:rPr>
          <w:rFonts w:ascii="Arial Narrow" w:hAnsi="Arial Narrow"/>
        </w:rPr>
        <w:t xml:space="preserve">3. </w:t>
      </w:r>
      <w:r w:rsidR="00EA7FCA">
        <w:rPr>
          <w:rFonts w:ascii="Arial Narrow" w:hAnsi="Arial Narrow"/>
        </w:rPr>
        <w:t>“ESTUDIOS Y OTROS CONOCIMIENTOS”</w:t>
      </w:r>
    </w:p>
    <w:p w:rsidR="00EA7FCA" w:rsidRDefault="00EA7FCA" w:rsidP="00EA7FCA">
      <w:pPr>
        <w:jc w:val="both"/>
        <w:rPr>
          <w:rFonts w:ascii="Arial Narrow" w:hAnsi="Arial Narrow"/>
        </w:rPr>
      </w:pPr>
    </w:p>
    <w:p w:rsidR="00234B22" w:rsidRDefault="007A0BFC" w:rsidP="004A101A">
      <w:r w:rsidRPr="002438AE">
        <w:rPr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98770" cy="3729355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8F" w:rsidRDefault="0004338F" w:rsidP="00B405C1">
      <w:pPr>
        <w:jc w:val="both"/>
        <w:rPr>
          <w:rFonts w:ascii="Arial Narrow" w:hAnsi="Arial Narrow"/>
        </w:rPr>
      </w:pPr>
    </w:p>
    <w:p w:rsidR="0004338F" w:rsidRDefault="0004338F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Añadi</w:t>
      </w:r>
      <w:r w:rsidR="00A66355">
        <w:rPr>
          <w:rFonts w:ascii="Arial Narrow" w:hAnsi="Arial Narrow"/>
        </w:rPr>
        <w:t>remos los estudios que tengamos y daremos a Guardar.</w:t>
      </w:r>
    </w:p>
    <w:p w:rsidR="0004338F" w:rsidRDefault="0004338F" w:rsidP="00B405C1">
      <w:pPr>
        <w:jc w:val="both"/>
        <w:rPr>
          <w:rFonts w:ascii="Arial Narrow" w:hAnsi="Arial Narrow"/>
        </w:rPr>
      </w:pPr>
    </w:p>
    <w:p w:rsidR="00CD3B67" w:rsidRDefault="00002C5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2147570</wp:posOffset>
            </wp:positionV>
            <wp:extent cx="593725" cy="593090"/>
            <wp:effectExtent l="19050" t="0" r="0" b="0"/>
            <wp:wrapNone/>
            <wp:docPr id="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B67" w:rsidRPr="002438AE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91150" cy="31750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64" w:rsidRDefault="00DF6A64" w:rsidP="00B405C1">
      <w:pPr>
        <w:jc w:val="both"/>
        <w:rPr>
          <w:rFonts w:ascii="Arial Narrow" w:hAnsi="Arial Narrow"/>
        </w:rPr>
      </w:pPr>
    </w:p>
    <w:p w:rsidR="0004338F" w:rsidRDefault="00A66355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Y los cursos que hayamos hecho. No nos olvidemos de Guardar y añadir o de Guardar.</w:t>
      </w:r>
    </w:p>
    <w:p w:rsidR="0004338F" w:rsidRDefault="0004338F" w:rsidP="00B405C1">
      <w:pPr>
        <w:jc w:val="both"/>
        <w:rPr>
          <w:rFonts w:ascii="Arial Narrow" w:hAnsi="Arial Narrow"/>
        </w:rPr>
      </w:pPr>
    </w:p>
    <w:p w:rsidR="00CD3B67" w:rsidRDefault="00002C5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2086610</wp:posOffset>
            </wp:positionV>
            <wp:extent cx="590550" cy="534670"/>
            <wp:effectExtent l="19050" t="0" r="0" b="0"/>
            <wp:wrapNone/>
            <wp:docPr id="4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1678305</wp:posOffset>
            </wp:positionV>
            <wp:extent cx="692150" cy="885190"/>
            <wp:effectExtent l="19050" t="0" r="0" b="0"/>
            <wp:wrapNone/>
            <wp:docPr id="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B67" w:rsidRPr="002438AE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0" cy="290919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8F" w:rsidRDefault="0004338F" w:rsidP="00B405C1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  <w:r w:rsidRPr="002438AE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675" cy="4083050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D1" w:rsidRDefault="00591AD1" w:rsidP="00B405C1">
      <w:pPr>
        <w:jc w:val="both"/>
        <w:rPr>
          <w:rFonts w:ascii="Arial Narrow" w:hAnsi="Arial Narrow"/>
        </w:rPr>
      </w:pPr>
    </w:p>
    <w:p w:rsidR="00DD6886" w:rsidRDefault="0092243F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Nos aparecerán los datos que hayamo</w:t>
      </w:r>
      <w:r w:rsidR="002438AE">
        <w:rPr>
          <w:rFonts w:ascii="Arial Narrow" w:hAnsi="Arial Narrow"/>
        </w:rPr>
        <w:t>s puesto en la formación reglada</w:t>
      </w:r>
      <w:r>
        <w:rPr>
          <w:rFonts w:ascii="Arial Narrow" w:hAnsi="Arial Narrow"/>
        </w:rPr>
        <w:t xml:space="preserve"> y cursos. Pincharemos en el apartado siguiente ya estamos en el apartado 4. “IDIOMAS”</w:t>
      </w:r>
    </w:p>
    <w:p w:rsidR="00591AD1" w:rsidRPr="00BF4F44" w:rsidRDefault="00DD6886" w:rsidP="00265CD0">
      <w:pPr>
        <w:pStyle w:val="Ttulo1"/>
      </w:pPr>
      <w:bookmarkStart w:id="35" w:name="_Toc15030065"/>
      <w:bookmarkStart w:id="36" w:name="_Toc15030708"/>
      <w:bookmarkStart w:id="37" w:name="_Toc17707890"/>
      <w:r w:rsidRPr="00BF4F44">
        <w:lastRenderedPageBreak/>
        <w:t>IDIOMAS.</w:t>
      </w:r>
      <w:bookmarkEnd w:id="35"/>
      <w:bookmarkEnd w:id="36"/>
      <w:bookmarkEnd w:id="37"/>
    </w:p>
    <w:p w:rsidR="00DD6886" w:rsidRPr="00DD6886" w:rsidRDefault="00DD6886" w:rsidP="00DD6886"/>
    <w:p w:rsidR="00442AB1" w:rsidRDefault="00442AB1" w:rsidP="00442AB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Podremos ir añadiendo tantos idiomas como tengamos dentro de la lista desplegable, y el nivel de escritura, nivel hablado y de lectura.</w:t>
      </w:r>
      <w:r w:rsidR="00002C57">
        <w:rPr>
          <w:rFonts w:ascii="Arial Narrow" w:hAnsi="Arial Narrow"/>
        </w:rPr>
        <w:t xml:space="preserve"> Pincharemos en Guardar o en Guardar y añadir otro.</w:t>
      </w:r>
    </w:p>
    <w:p w:rsidR="00591AD1" w:rsidRDefault="00591AD1" w:rsidP="00B405C1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  <w:r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3740" cy="3164619"/>
            <wp:effectExtent l="19050" t="0" r="646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31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D1" w:rsidRDefault="00591AD1" w:rsidP="00B405C1">
      <w:pPr>
        <w:jc w:val="both"/>
        <w:rPr>
          <w:rFonts w:ascii="Arial Narrow" w:hAnsi="Arial Narrow"/>
        </w:rPr>
      </w:pPr>
    </w:p>
    <w:p w:rsidR="00442AB1" w:rsidRDefault="00442AB1" w:rsidP="0092243F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</w:p>
    <w:p w:rsidR="000F1C7F" w:rsidRDefault="00002C5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2158770</wp:posOffset>
            </wp:positionH>
            <wp:positionV relativeFrom="paragraph">
              <wp:posOffset>2012585</wp:posOffset>
            </wp:positionV>
            <wp:extent cx="593792" cy="535021"/>
            <wp:effectExtent l="19050" t="0" r="0" b="0"/>
            <wp:wrapNone/>
            <wp:docPr id="4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2" cy="5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2012315</wp:posOffset>
            </wp:positionV>
            <wp:extent cx="590550" cy="534670"/>
            <wp:effectExtent l="19050" t="0" r="0" b="0"/>
            <wp:wrapNone/>
            <wp:docPr id="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AB1" w:rsidRPr="00442AB1">
        <w:rPr>
          <w:rFonts w:ascii="Arial Narrow" w:hAnsi="Arial Narrow"/>
          <w:noProof/>
          <w:bdr w:val="double" w:sz="4" w:space="0" w:color="E36C0A" w:themeColor="accent6" w:themeShade="BF"/>
        </w:rPr>
        <w:drawing>
          <wp:inline distT="0" distB="0" distL="0" distR="0">
            <wp:extent cx="5472086" cy="2782111"/>
            <wp:effectExtent l="1905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36" cy="278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F" w:rsidRDefault="000F1C7F" w:rsidP="00B405C1">
      <w:pPr>
        <w:jc w:val="both"/>
        <w:rPr>
          <w:rFonts w:ascii="Arial Narrow" w:hAnsi="Arial Narrow"/>
        </w:rPr>
      </w:pPr>
    </w:p>
    <w:p w:rsidR="000E44C7" w:rsidRDefault="000E44C7" w:rsidP="00B405C1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Tendremos que elegir los que hablemos de la list</w:t>
      </w:r>
      <w:r w:rsidR="00A66355">
        <w:rPr>
          <w:rFonts w:ascii="Arial Narrow" w:hAnsi="Arial Narrow"/>
        </w:rPr>
        <w:t>a desplegable y damos a Guardar y añadir o a Guardar.</w:t>
      </w:r>
    </w:p>
    <w:p w:rsidR="000F1C7F" w:rsidRDefault="000F1C7F" w:rsidP="00B405C1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</w:p>
    <w:p w:rsidR="00591AD1" w:rsidRDefault="00591AD1" w:rsidP="00B405C1">
      <w:pPr>
        <w:jc w:val="both"/>
        <w:rPr>
          <w:rFonts w:ascii="Arial Narrow" w:hAnsi="Arial Narrow"/>
        </w:rPr>
      </w:pPr>
      <w:r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1851" cy="5435600"/>
            <wp:effectExtent l="19050" t="0" r="8349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9F44B8" w:rsidRDefault="00A66355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Una vez que hayamos puesto los IDIOMAS, pinchamos en  “Apartado siguiente”.</w:t>
      </w: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9F44B8" w:rsidRDefault="009F44B8" w:rsidP="00B405C1">
      <w:pPr>
        <w:jc w:val="both"/>
        <w:rPr>
          <w:rFonts w:ascii="Arial Narrow" w:hAnsi="Arial Narrow"/>
        </w:rPr>
      </w:pPr>
    </w:p>
    <w:p w:rsidR="00DD6886" w:rsidRPr="00BF4F44" w:rsidRDefault="00DD6886" w:rsidP="00265CD0">
      <w:pPr>
        <w:pStyle w:val="Ttulo1"/>
      </w:pPr>
      <w:bookmarkStart w:id="38" w:name="_Toc15030066"/>
      <w:bookmarkStart w:id="39" w:name="_Toc15030709"/>
      <w:bookmarkStart w:id="40" w:name="_Toc17707891"/>
      <w:r w:rsidRPr="00BF4F44">
        <w:lastRenderedPageBreak/>
        <w:t>CARNETS.</w:t>
      </w:r>
      <w:bookmarkEnd w:id="38"/>
      <w:bookmarkEnd w:id="39"/>
      <w:bookmarkEnd w:id="40"/>
    </w:p>
    <w:p w:rsidR="00DD6886" w:rsidRPr="00DD6886" w:rsidRDefault="00DD6886" w:rsidP="00DD6886"/>
    <w:p w:rsidR="000F1C7F" w:rsidRDefault="000F1C7F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Pasamos al apartado siguiente 5. “CARNETS”</w:t>
      </w:r>
    </w:p>
    <w:p w:rsidR="000F1C7F" w:rsidRDefault="000F1C7F" w:rsidP="00B405C1">
      <w:pPr>
        <w:jc w:val="both"/>
        <w:rPr>
          <w:rFonts w:ascii="Arial Narrow" w:hAnsi="Arial Narrow"/>
        </w:rPr>
      </w:pPr>
    </w:p>
    <w:p w:rsidR="000F1C7F" w:rsidRDefault="000F1C7F" w:rsidP="00B405C1">
      <w:pPr>
        <w:jc w:val="both"/>
        <w:rPr>
          <w:rFonts w:ascii="Arial Narrow" w:hAnsi="Arial Narrow"/>
        </w:rPr>
      </w:pPr>
      <w:r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0" cy="3470529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E5" w:rsidRDefault="00310EE5" w:rsidP="00B405C1">
      <w:pPr>
        <w:jc w:val="both"/>
        <w:rPr>
          <w:rFonts w:ascii="Arial Narrow" w:hAnsi="Arial Narrow"/>
        </w:rPr>
      </w:pPr>
    </w:p>
    <w:p w:rsidR="00310EE5" w:rsidRDefault="00310EE5" w:rsidP="00B405C1">
      <w:pPr>
        <w:jc w:val="both"/>
        <w:rPr>
          <w:rFonts w:ascii="Arial Narrow" w:hAnsi="Arial Narrow"/>
        </w:rPr>
      </w:pPr>
    </w:p>
    <w:p w:rsidR="000F1C7F" w:rsidRDefault="00310EE5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En el caso de disponer de un</w:t>
      </w:r>
      <w:r w:rsidR="000F1C7F">
        <w:rPr>
          <w:rFonts w:ascii="Arial Narrow" w:hAnsi="Arial Narrow"/>
        </w:rPr>
        <w:t xml:space="preserve"> carnet profesional,</w:t>
      </w:r>
      <w:r>
        <w:rPr>
          <w:rFonts w:ascii="Arial Narrow" w:hAnsi="Arial Narrow"/>
        </w:rPr>
        <w:t xml:space="preserve"> podremos elegirle en los que figuran en</w:t>
      </w:r>
      <w:r w:rsidR="000F1C7F">
        <w:rPr>
          <w:rFonts w:ascii="Arial Narrow" w:hAnsi="Arial Narrow"/>
        </w:rPr>
        <w:t xml:space="preserve"> la lista desplegable.</w:t>
      </w:r>
    </w:p>
    <w:p w:rsidR="000F1C7F" w:rsidRDefault="000F1C7F" w:rsidP="00B405C1">
      <w:pPr>
        <w:jc w:val="both"/>
        <w:rPr>
          <w:rFonts w:ascii="Arial Narrow" w:hAnsi="Arial Narrow"/>
        </w:rPr>
      </w:pPr>
    </w:p>
    <w:p w:rsidR="000F1C7F" w:rsidRDefault="000F1C7F" w:rsidP="00B405C1">
      <w:pPr>
        <w:jc w:val="both"/>
        <w:rPr>
          <w:rFonts w:ascii="Arial Narrow" w:hAnsi="Arial Narrow"/>
        </w:rPr>
      </w:pPr>
    </w:p>
    <w:p w:rsidR="000F1C7F" w:rsidRDefault="00587AEE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2607945</wp:posOffset>
            </wp:positionV>
            <wp:extent cx="542925" cy="723900"/>
            <wp:effectExtent l="19050" t="0" r="9525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C7F"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0" cy="2561726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D" w:rsidRDefault="0022245D" w:rsidP="00B405C1">
      <w:pPr>
        <w:jc w:val="both"/>
        <w:rPr>
          <w:rFonts w:ascii="Arial Narrow" w:hAnsi="Arial Narrow"/>
        </w:rPr>
      </w:pPr>
    </w:p>
    <w:p w:rsidR="000F1C7F" w:rsidRDefault="000F1C7F" w:rsidP="00B405C1">
      <w:pPr>
        <w:jc w:val="both"/>
        <w:rPr>
          <w:rFonts w:ascii="Arial Narrow" w:hAnsi="Arial Narrow"/>
        </w:rPr>
      </w:pPr>
    </w:p>
    <w:p w:rsidR="000F1C7F" w:rsidRDefault="00587AEE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4577080</wp:posOffset>
            </wp:positionV>
            <wp:extent cx="542925" cy="723900"/>
            <wp:effectExtent l="19050" t="0" r="9525" b="0"/>
            <wp:wrapNone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AF2"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9" cy="5112689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1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E" w:rsidRDefault="00A42B9E" w:rsidP="00B405C1">
      <w:pPr>
        <w:jc w:val="both"/>
        <w:rPr>
          <w:rFonts w:ascii="Arial Narrow" w:hAnsi="Arial Narrow"/>
        </w:rPr>
      </w:pPr>
    </w:p>
    <w:p w:rsidR="00A42B9E" w:rsidRDefault="00A42B9E" w:rsidP="00B405C1">
      <w:pPr>
        <w:jc w:val="both"/>
        <w:rPr>
          <w:rFonts w:ascii="Arial Narrow" w:hAnsi="Arial Narrow"/>
        </w:rPr>
      </w:pPr>
    </w:p>
    <w:p w:rsidR="00A42B9E" w:rsidRDefault="00A42B9E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310EE5" w:rsidRDefault="00310EE5" w:rsidP="00310EE5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Y los carnets de conducir que tengamos.</w:t>
      </w: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6E1545" w:rsidRPr="00BF4F44" w:rsidRDefault="00DD6886" w:rsidP="00265CD0">
      <w:pPr>
        <w:pStyle w:val="Ttulo1"/>
      </w:pPr>
      <w:bookmarkStart w:id="41" w:name="_Toc15030067"/>
      <w:bookmarkStart w:id="42" w:name="_Toc15030710"/>
      <w:bookmarkStart w:id="43" w:name="_Toc17707892"/>
      <w:r w:rsidRPr="00BF4F44">
        <w:lastRenderedPageBreak/>
        <w:t>INTERESES</w:t>
      </w:r>
      <w:bookmarkEnd w:id="41"/>
      <w:bookmarkEnd w:id="42"/>
      <w:bookmarkEnd w:id="43"/>
    </w:p>
    <w:p w:rsidR="006E1545" w:rsidRDefault="006E1545" w:rsidP="00B405C1">
      <w:pPr>
        <w:jc w:val="both"/>
        <w:rPr>
          <w:rFonts w:ascii="Arial Narrow" w:hAnsi="Arial Narrow"/>
        </w:rPr>
      </w:pPr>
    </w:p>
    <w:p w:rsidR="006E4AF2" w:rsidRDefault="006E4AF2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Pasamos al apartado siguiente.</w:t>
      </w:r>
      <w:r w:rsidR="00A42B9E">
        <w:rPr>
          <w:rFonts w:ascii="Arial Narrow" w:hAnsi="Arial Narrow"/>
        </w:rPr>
        <w:t xml:space="preserve"> Apartado 6. INTERESES.</w:t>
      </w:r>
    </w:p>
    <w:p w:rsidR="00A42B9E" w:rsidRDefault="00A42B9E" w:rsidP="00B405C1">
      <w:pPr>
        <w:jc w:val="both"/>
        <w:rPr>
          <w:rFonts w:ascii="Arial Narrow" w:hAnsi="Arial Narrow"/>
        </w:rPr>
      </w:pPr>
    </w:p>
    <w:p w:rsidR="00A42B9E" w:rsidRDefault="00A42B9E" w:rsidP="00B405C1">
      <w:pPr>
        <w:jc w:val="both"/>
        <w:rPr>
          <w:rFonts w:ascii="Arial Narrow" w:hAnsi="Arial Narrow"/>
        </w:rPr>
      </w:pPr>
      <w:r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87034" cy="3721211"/>
            <wp:effectExtent l="19050" t="0" r="4116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57" w:rsidRDefault="00AC522A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-98977</wp:posOffset>
            </wp:positionH>
            <wp:positionV relativeFrom="paragraph">
              <wp:posOffset>102125</wp:posOffset>
            </wp:positionV>
            <wp:extent cx="5406549" cy="3760967"/>
            <wp:effectExtent l="19050" t="0" r="3651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7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B9E" w:rsidRDefault="00A42B9E" w:rsidP="00B405C1">
      <w:pPr>
        <w:jc w:val="both"/>
        <w:rPr>
          <w:rFonts w:ascii="Arial Narrow" w:hAnsi="Arial Narrow"/>
        </w:rPr>
      </w:pPr>
    </w:p>
    <w:p w:rsidR="00A42B9E" w:rsidRDefault="00A42B9E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DD6886" w:rsidRDefault="00DD6886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E82D76" w:rsidRDefault="00E82D76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AC522A" w:rsidRDefault="00AC522A" w:rsidP="00B405C1">
      <w:pPr>
        <w:jc w:val="both"/>
        <w:rPr>
          <w:rFonts w:ascii="Arial Narrow" w:hAnsi="Arial Narrow"/>
        </w:rPr>
      </w:pPr>
    </w:p>
    <w:p w:rsidR="00AC522A" w:rsidRDefault="00AC522A" w:rsidP="00B405C1">
      <w:pPr>
        <w:jc w:val="both"/>
        <w:rPr>
          <w:rFonts w:ascii="Arial Narrow" w:hAnsi="Arial Narrow"/>
        </w:rPr>
      </w:pPr>
    </w:p>
    <w:p w:rsidR="00AC522A" w:rsidRDefault="00587AEE" w:rsidP="00B405C1">
      <w:pPr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125095</wp:posOffset>
            </wp:positionV>
            <wp:extent cx="542925" cy="438150"/>
            <wp:effectExtent l="19050" t="0" r="9525" b="0"/>
            <wp:wrapNone/>
            <wp:docPr id="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681" w:rsidRDefault="007F3681" w:rsidP="007F3681">
      <w:pPr>
        <w:pStyle w:val="Sinespaciado"/>
      </w:pPr>
      <w:bookmarkStart w:id="44" w:name="_Toc15030068"/>
      <w:bookmarkStart w:id="45" w:name="_Toc15030711"/>
    </w:p>
    <w:p w:rsidR="006E1545" w:rsidRPr="00BF4F44" w:rsidRDefault="00DD6886" w:rsidP="00265CD0">
      <w:pPr>
        <w:pStyle w:val="Ttulo1"/>
      </w:pPr>
      <w:bookmarkStart w:id="46" w:name="_Toc17707893"/>
      <w:r w:rsidRPr="00BF4F44">
        <w:lastRenderedPageBreak/>
        <w:t>DOCUMENTOS.</w:t>
      </w:r>
      <w:bookmarkEnd w:id="44"/>
      <w:bookmarkEnd w:id="45"/>
      <w:bookmarkEnd w:id="46"/>
    </w:p>
    <w:p w:rsidR="006E1545" w:rsidRDefault="006E1545" w:rsidP="00B405C1">
      <w:pPr>
        <w:jc w:val="both"/>
        <w:rPr>
          <w:rFonts w:ascii="Arial Narrow" w:hAnsi="Arial Narrow"/>
        </w:rPr>
      </w:pPr>
    </w:p>
    <w:p w:rsidR="00A42B9E" w:rsidRDefault="00A42B9E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Y ya estaríamos en el último apartado 7. “DOCUMENTOS”</w:t>
      </w:r>
    </w:p>
    <w:p w:rsidR="00A42B9E" w:rsidRDefault="00A42B9E" w:rsidP="00B405C1">
      <w:pPr>
        <w:jc w:val="both"/>
        <w:rPr>
          <w:rFonts w:ascii="Arial Narrow" w:hAnsi="Arial Narrow"/>
        </w:rPr>
      </w:pPr>
    </w:p>
    <w:p w:rsidR="00A42B9E" w:rsidRDefault="00A42B9E" w:rsidP="00B405C1">
      <w:pPr>
        <w:jc w:val="both"/>
        <w:rPr>
          <w:rFonts w:ascii="Arial Narrow" w:hAnsi="Arial Narrow"/>
        </w:rPr>
      </w:pPr>
      <w:r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400040" cy="2629640"/>
            <wp:effectExtent l="19050" t="0" r="0" b="0"/>
            <wp:docPr id="2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E" w:rsidRDefault="00A42B9E" w:rsidP="00B405C1">
      <w:pPr>
        <w:jc w:val="both"/>
        <w:rPr>
          <w:rFonts w:ascii="Arial Narrow" w:hAnsi="Arial Narrow"/>
        </w:rPr>
      </w:pPr>
    </w:p>
    <w:p w:rsidR="000F1C7F" w:rsidRDefault="000F1C7F" w:rsidP="00B405C1">
      <w:pPr>
        <w:jc w:val="both"/>
        <w:rPr>
          <w:rFonts w:ascii="Arial Narrow" w:hAnsi="Arial Narrow"/>
        </w:rPr>
      </w:pPr>
    </w:p>
    <w:p w:rsidR="000F1C7F" w:rsidRDefault="002A6040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Para terminar</w:t>
      </w:r>
      <w:r w:rsidR="0092243F">
        <w:rPr>
          <w:rFonts w:ascii="Arial Narrow" w:hAnsi="Arial Narrow"/>
        </w:rPr>
        <w:t>, podremos adjuntar</w:t>
      </w:r>
      <w:r w:rsidR="00944FB7">
        <w:rPr>
          <w:rFonts w:ascii="Arial Narrow" w:hAnsi="Arial Narrow"/>
        </w:rPr>
        <w:t xml:space="preserve"> el Certificado de discapacidad, </w:t>
      </w:r>
      <w:proofErr w:type="spellStart"/>
      <w:r w:rsidR="00944FB7">
        <w:rPr>
          <w:rFonts w:ascii="Arial Narrow" w:hAnsi="Arial Narrow"/>
        </w:rPr>
        <w:t>Curriculum</w:t>
      </w:r>
      <w:proofErr w:type="spellEnd"/>
      <w:r w:rsidR="00944FB7">
        <w:rPr>
          <w:rFonts w:ascii="Arial Narrow" w:hAnsi="Arial Narrow"/>
        </w:rPr>
        <w:t xml:space="preserve"> Vitae o foto</w:t>
      </w:r>
      <w:r>
        <w:rPr>
          <w:rFonts w:ascii="Arial Narrow" w:hAnsi="Arial Narrow"/>
        </w:rPr>
        <w:t>. Y daremos a Finalizar.</w:t>
      </w:r>
    </w:p>
    <w:p w:rsidR="00944FB7" w:rsidRDefault="00944FB7" w:rsidP="00B405C1">
      <w:pPr>
        <w:jc w:val="both"/>
        <w:rPr>
          <w:rFonts w:ascii="Arial Narrow" w:hAnsi="Arial Narrow"/>
        </w:rPr>
      </w:pPr>
    </w:p>
    <w:p w:rsidR="00944FB7" w:rsidRDefault="00944FB7" w:rsidP="00B405C1">
      <w:pPr>
        <w:jc w:val="both"/>
        <w:rPr>
          <w:rFonts w:ascii="Arial Narrow" w:hAnsi="Arial Narrow"/>
        </w:rPr>
      </w:pPr>
    </w:p>
    <w:p w:rsidR="00591AD1" w:rsidRDefault="006F349D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2058670</wp:posOffset>
            </wp:positionV>
            <wp:extent cx="476250" cy="704850"/>
            <wp:effectExtent l="1905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FB7"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98770" cy="2019935"/>
            <wp:effectExtent l="19050" t="0" r="0" b="0"/>
            <wp:docPr id="2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B7" w:rsidRDefault="00944FB7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E1545" w:rsidRDefault="006E1545" w:rsidP="00B405C1">
      <w:pPr>
        <w:jc w:val="both"/>
        <w:rPr>
          <w:rFonts w:ascii="Arial Narrow" w:hAnsi="Arial Narrow"/>
        </w:rPr>
      </w:pPr>
    </w:p>
    <w:p w:rsidR="006A2E3C" w:rsidRDefault="006A2E3C" w:rsidP="00B405C1">
      <w:pPr>
        <w:jc w:val="both"/>
        <w:rPr>
          <w:rFonts w:ascii="Arial Narrow" w:hAnsi="Arial Narrow"/>
        </w:rPr>
      </w:pPr>
    </w:p>
    <w:p w:rsidR="006E1545" w:rsidRPr="00BF4F44" w:rsidRDefault="00DD6886" w:rsidP="00265CD0">
      <w:pPr>
        <w:pStyle w:val="Ttulo1"/>
      </w:pPr>
      <w:bookmarkStart w:id="47" w:name="_Toc15030069"/>
      <w:bookmarkStart w:id="48" w:name="_Toc15030712"/>
      <w:bookmarkStart w:id="49" w:name="_Toc17707894"/>
      <w:r w:rsidRPr="007F3681">
        <w:lastRenderedPageBreak/>
        <w:t>REGISTRO FINALIZADO</w:t>
      </w:r>
      <w:r w:rsidRPr="00BF4F44">
        <w:t>.</w:t>
      </w:r>
      <w:bookmarkEnd w:id="47"/>
      <w:bookmarkEnd w:id="48"/>
      <w:bookmarkEnd w:id="49"/>
    </w:p>
    <w:p w:rsidR="006E1545" w:rsidRDefault="006E1545" w:rsidP="00B405C1">
      <w:pPr>
        <w:jc w:val="both"/>
        <w:rPr>
          <w:rFonts w:ascii="Arial Narrow" w:hAnsi="Arial Narrow"/>
        </w:rPr>
      </w:pPr>
    </w:p>
    <w:p w:rsidR="00944FB7" w:rsidRDefault="00944FB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Pinchando en Finalizar, nos saldrá un mensaje “REGISTRO FINALIZADO CON ÉXITO”</w:t>
      </w:r>
    </w:p>
    <w:p w:rsidR="00944FB7" w:rsidRDefault="00944FB7" w:rsidP="00B405C1">
      <w:pPr>
        <w:jc w:val="both"/>
        <w:rPr>
          <w:rFonts w:ascii="Arial Narrow" w:hAnsi="Arial Narrow"/>
        </w:rPr>
      </w:pPr>
    </w:p>
    <w:p w:rsidR="00944FB7" w:rsidRDefault="00944FB7" w:rsidP="00B405C1">
      <w:pPr>
        <w:jc w:val="both"/>
        <w:rPr>
          <w:rFonts w:ascii="Arial Narrow" w:hAnsi="Arial Narrow"/>
        </w:rPr>
      </w:pPr>
      <w:r w:rsidRPr="0034429B">
        <w:rPr>
          <w:rFonts w:ascii="Arial Narrow" w:hAnsi="Arial Narrow"/>
          <w:noProof/>
          <w:bdr w:val="thinThickLargeGap" w:sz="8" w:space="0" w:color="E36C0A" w:themeColor="accent6" w:themeShade="BF" w:frame="1"/>
        </w:rPr>
        <w:drawing>
          <wp:inline distT="0" distB="0" distL="0" distR="0">
            <wp:extent cx="5398770" cy="2711450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B7" w:rsidRDefault="00944FB7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944FB7" w:rsidRDefault="00944FB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Si queremos cumplimentar algún apartado que no hayamos puesto, podemos volver a los datos introducidos.</w:t>
      </w:r>
      <w:r w:rsidR="006753DB">
        <w:rPr>
          <w:rFonts w:ascii="Arial Narrow" w:hAnsi="Arial Narrow"/>
        </w:rPr>
        <w:t xml:space="preserve"> </w:t>
      </w:r>
    </w:p>
    <w:p w:rsidR="006753DB" w:rsidRDefault="006753DB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Y desde el apartado MI PANEL también podemos acceder a Mis datos, Mis ofertas, Mis cursos……..</w:t>
      </w:r>
    </w:p>
    <w:p w:rsidR="00492A40" w:rsidRDefault="00492A40" w:rsidP="00B405C1">
      <w:pPr>
        <w:jc w:val="both"/>
        <w:rPr>
          <w:rFonts w:ascii="Arial Narrow" w:hAnsi="Arial Narrow"/>
        </w:rPr>
      </w:pPr>
    </w:p>
    <w:p w:rsidR="00D16ED4" w:rsidRDefault="00D16ED4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Si </w:t>
      </w:r>
      <w:r w:rsidR="006156AF">
        <w:rPr>
          <w:rFonts w:ascii="Arial Narrow" w:hAnsi="Arial Narrow"/>
        </w:rPr>
        <w:t>queremos acceder a</w:t>
      </w:r>
      <w:r w:rsidR="007B204B">
        <w:rPr>
          <w:rFonts w:ascii="Arial Narrow" w:hAnsi="Arial Narrow"/>
        </w:rPr>
        <w:t xml:space="preserve"> nuestro Currí</w:t>
      </w:r>
      <w:r>
        <w:rPr>
          <w:rFonts w:ascii="Arial Narrow" w:hAnsi="Arial Narrow"/>
        </w:rPr>
        <w:t>culum, desde por</w:t>
      </w:r>
      <w:r w:rsidR="006156AF">
        <w:rPr>
          <w:rFonts w:ascii="Arial Narrow" w:hAnsi="Arial Narrow"/>
        </w:rPr>
        <w:t>talemp.com, iremos al apartado E</w:t>
      </w:r>
      <w:r>
        <w:rPr>
          <w:rFonts w:ascii="Arial Narrow" w:hAnsi="Arial Narrow"/>
        </w:rPr>
        <w:t>ntrar y tendremos nuestros datos para añadir, la nueva experiencia o formación que tengamos.</w:t>
      </w:r>
    </w:p>
    <w:p w:rsidR="00633889" w:rsidRDefault="00633889" w:rsidP="00B405C1">
      <w:pPr>
        <w:jc w:val="both"/>
        <w:rPr>
          <w:rFonts w:ascii="Arial Narrow" w:hAnsi="Arial Narrow"/>
        </w:rPr>
      </w:pPr>
    </w:p>
    <w:p w:rsidR="00633889" w:rsidRDefault="00633889" w:rsidP="00B405C1">
      <w:pPr>
        <w:jc w:val="both"/>
        <w:rPr>
          <w:rFonts w:ascii="Arial Narrow" w:hAnsi="Arial Narrow"/>
        </w:rPr>
      </w:pPr>
    </w:p>
    <w:p w:rsidR="00D16ED4" w:rsidRDefault="00D16ED4" w:rsidP="00B405C1">
      <w:pPr>
        <w:jc w:val="both"/>
        <w:rPr>
          <w:rFonts w:ascii="Arial Narrow" w:hAnsi="Arial Narrow"/>
          <w:noProof/>
        </w:rPr>
      </w:pPr>
    </w:p>
    <w:p w:rsidR="008F7D9D" w:rsidRDefault="00022AB9" w:rsidP="00B405C1">
      <w:pPr>
        <w:jc w:val="both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pict>
          <v:shape id="_x0000_s1058" type="#_x0000_t202" style="position:absolute;left:0;text-align:left;margin-left:259.75pt;margin-top:133.65pt;width:217pt;height:30.9pt;z-index:2516858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8">
              <w:txbxContent>
                <w:p w:rsidR="00E637F6" w:rsidRDefault="00022AB9" w:rsidP="003324FB">
                  <w:pPr>
                    <w:jc w:val="both"/>
                  </w:pPr>
                  <w:hyperlink r:id="rId63" w:history="1">
                    <w:r w:rsidR="00E637F6">
                      <w:rPr>
                        <w:rStyle w:val="Hipervnculo"/>
                      </w:rPr>
                      <w:t>https://avila.portalemp.com/login.html</w:t>
                    </w:r>
                  </w:hyperlink>
                  <w:r w:rsidR="00E637F6">
                    <w:t xml:space="preserve">           </w:t>
                  </w:r>
                </w:p>
                <w:p w:rsidR="00E637F6" w:rsidRDefault="00E637F6" w:rsidP="003324FB">
                  <w:pPr>
                    <w:jc w:val="both"/>
                    <w:rPr>
                      <w:rFonts w:ascii="Arial Narrow" w:hAnsi="Arial Narrow"/>
                      <w:noProof/>
                    </w:rPr>
                  </w:pPr>
                  <w:r>
                    <w:t xml:space="preserve"> </w:t>
                  </w:r>
                </w:p>
                <w:p w:rsidR="00E637F6" w:rsidRDefault="00E637F6"/>
              </w:txbxContent>
            </v:textbox>
          </v:shape>
        </w:pict>
      </w:r>
      <w:r w:rsidR="00633889" w:rsidRPr="00633889">
        <w:rPr>
          <w:rFonts w:ascii="Arial Narrow" w:hAnsi="Arial Narrow"/>
          <w:noProof/>
          <w:bdr w:val="thinThickLargeGap" w:sz="24" w:space="0" w:color="E36C0A" w:themeColor="accent6" w:themeShade="BF" w:frame="1"/>
        </w:rPr>
        <w:drawing>
          <wp:inline distT="0" distB="0" distL="0" distR="0">
            <wp:extent cx="5396230" cy="1817370"/>
            <wp:effectExtent l="1905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FB" w:rsidRDefault="003324FB" w:rsidP="00B405C1">
      <w:pPr>
        <w:jc w:val="both"/>
        <w:rPr>
          <w:rFonts w:ascii="Arial Narrow" w:hAnsi="Arial Narrow"/>
          <w:noProof/>
        </w:rPr>
      </w:pPr>
    </w:p>
    <w:p w:rsidR="008F7D9D" w:rsidRDefault="008F7D9D" w:rsidP="00B405C1">
      <w:pPr>
        <w:jc w:val="both"/>
        <w:rPr>
          <w:rFonts w:ascii="Arial Narrow" w:hAnsi="Arial Narrow"/>
          <w:noProof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8F7D9D" w:rsidRDefault="008F7D9D" w:rsidP="00B405C1">
      <w:pPr>
        <w:jc w:val="both"/>
        <w:rPr>
          <w:rFonts w:ascii="Arial Narrow" w:hAnsi="Arial Narrow"/>
          <w:noProof/>
        </w:rPr>
      </w:pPr>
    </w:p>
    <w:p w:rsidR="00D16ED4" w:rsidRDefault="0040723E" w:rsidP="0040723E">
      <w:pPr>
        <w:pStyle w:val="Ttulo1"/>
      </w:pPr>
      <w:bookmarkStart w:id="50" w:name="_Toc17707895"/>
      <w:r>
        <w:lastRenderedPageBreak/>
        <w:t>RECUPERAR CONTRASEÑA</w:t>
      </w:r>
      <w:bookmarkEnd w:id="50"/>
    </w:p>
    <w:p w:rsidR="0040723E" w:rsidRPr="0040723E" w:rsidRDefault="0040723E" w:rsidP="0040723E">
      <w:pPr>
        <w:rPr>
          <w:rFonts w:ascii="Arial Narrow" w:hAnsi="Arial Narrow"/>
        </w:rPr>
      </w:pPr>
    </w:p>
    <w:p w:rsidR="0040723E" w:rsidRDefault="0040723E" w:rsidP="0040723E">
      <w:pPr>
        <w:jc w:val="both"/>
        <w:rPr>
          <w:rFonts w:ascii="Arial Narrow" w:hAnsi="Arial Narrow"/>
        </w:rPr>
      </w:pPr>
      <w:r w:rsidRPr="0040723E">
        <w:rPr>
          <w:rFonts w:ascii="Arial Narrow" w:hAnsi="Arial Narrow"/>
        </w:rPr>
        <w:t xml:space="preserve">Si ya estás registrado y se te ha olvidado tu contraseña, podrás recuperarla poniendo </w:t>
      </w:r>
      <w:r>
        <w:rPr>
          <w:rFonts w:ascii="Arial Narrow" w:hAnsi="Arial Narrow"/>
        </w:rPr>
        <w:t>la dirección de correo y tu NIF, te enviarán una nueva a tu correo.</w:t>
      </w:r>
    </w:p>
    <w:p w:rsidR="00037FC8" w:rsidRDefault="00037FC8" w:rsidP="0040723E">
      <w:pPr>
        <w:jc w:val="both"/>
        <w:rPr>
          <w:rFonts w:ascii="Arial Narrow" w:hAnsi="Arial Narrow"/>
        </w:rPr>
      </w:pPr>
    </w:p>
    <w:p w:rsidR="00037FC8" w:rsidRDefault="00037FC8" w:rsidP="00037FC8">
      <w:pPr>
        <w:jc w:val="center"/>
        <w:rPr>
          <w:rFonts w:ascii="Arial Narrow" w:hAnsi="Arial Narrow"/>
          <w:color w:val="365F91" w:themeColor="accent1" w:themeShade="BF"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037FC8" w:rsidRDefault="00037FC8" w:rsidP="0040723E">
      <w:pPr>
        <w:jc w:val="both"/>
        <w:rPr>
          <w:rFonts w:ascii="Arial Narrow" w:hAnsi="Arial Narrow"/>
        </w:rPr>
      </w:pPr>
    </w:p>
    <w:p w:rsidR="0040723E" w:rsidRDefault="00022AB9" w:rsidP="0040723E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74" type="#_x0000_t202" style="position:absolute;left:0;text-align:left;margin-left:263.8pt;margin-top:5.1pt;width:226.4pt;height:31pt;z-index:2517012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E637F6" w:rsidRDefault="00022AB9">
                  <w:hyperlink r:id="rId65" w:history="1">
                    <w:r w:rsidR="00E637F6">
                      <w:rPr>
                        <w:rStyle w:val="Hipervnculo"/>
                      </w:rPr>
                      <w:t>https://avila.portalemp.com/login.html</w:t>
                    </w:r>
                  </w:hyperlink>
                </w:p>
              </w:txbxContent>
            </v:textbox>
          </v:shape>
        </w:pict>
      </w:r>
    </w:p>
    <w:p w:rsidR="00037FC8" w:rsidRDefault="00037FC8" w:rsidP="0040723E">
      <w:pPr>
        <w:jc w:val="both"/>
        <w:rPr>
          <w:rFonts w:ascii="Arial Narrow" w:hAnsi="Arial Narrow"/>
        </w:rPr>
      </w:pPr>
    </w:p>
    <w:p w:rsidR="0040723E" w:rsidRDefault="0040723E" w:rsidP="0040723E">
      <w:pPr>
        <w:jc w:val="both"/>
        <w:rPr>
          <w:rFonts w:ascii="Arial Narrow" w:hAnsi="Arial Narrow"/>
        </w:rPr>
      </w:pPr>
      <w:r w:rsidRPr="0040723E">
        <w:rPr>
          <w:rFonts w:ascii="Arial Narrow" w:hAnsi="Arial Narrow"/>
          <w:noProof/>
          <w:bdr w:val="thinThickLargeGap" w:sz="24" w:space="0" w:color="E36C0A" w:themeColor="accent6" w:themeShade="BF" w:frame="1"/>
        </w:rPr>
        <w:drawing>
          <wp:inline distT="0" distB="0" distL="0" distR="0">
            <wp:extent cx="5397500" cy="1854200"/>
            <wp:effectExtent l="19050" t="0" r="0" b="0"/>
            <wp:docPr id="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C8" w:rsidRDefault="00037FC8" w:rsidP="0040723E">
      <w:pPr>
        <w:jc w:val="both"/>
        <w:rPr>
          <w:rFonts w:ascii="Arial Narrow" w:hAnsi="Arial Narrow"/>
        </w:rPr>
      </w:pPr>
    </w:p>
    <w:p w:rsidR="00037FC8" w:rsidRDefault="00037FC8" w:rsidP="0040723E">
      <w:pPr>
        <w:jc w:val="both"/>
        <w:rPr>
          <w:rFonts w:ascii="Arial Narrow" w:hAnsi="Arial Narrow"/>
        </w:rPr>
      </w:pPr>
    </w:p>
    <w:p w:rsidR="00687064" w:rsidRDefault="00CA2B7F" w:rsidP="00265CD0">
      <w:pPr>
        <w:pStyle w:val="Ttulo1"/>
      </w:pPr>
      <w:bookmarkStart w:id="51" w:name="_Toc15030070"/>
      <w:bookmarkStart w:id="52" w:name="_Toc15030713"/>
      <w:bookmarkStart w:id="53" w:name="_Toc17707896"/>
      <w:r>
        <w:t>INSCRIBIRTE EN UNA</w:t>
      </w:r>
      <w:r w:rsidR="00687064" w:rsidRPr="00BF4F44">
        <w:t xml:space="preserve"> OFERTA</w:t>
      </w:r>
      <w:bookmarkEnd w:id="51"/>
      <w:bookmarkEnd w:id="52"/>
      <w:r>
        <w:t>.</w:t>
      </w:r>
      <w:bookmarkEnd w:id="53"/>
    </w:p>
    <w:p w:rsidR="00037FC8" w:rsidRPr="00037FC8" w:rsidRDefault="00037FC8" w:rsidP="00037FC8"/>
    <w:p w:rsidR="00687064" w:rsidRDefault="00687064" w:rsidP="00687064"/>
    <w:p w:rsidR="005442E0" w:rsidRPr="005442E0" w:rsidRDefault="005442E0" w:rsidP="005442E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Par</w:t>
      </w:r>
      <w:r w:rsidR="009758C7">
        <w:rPr>
          <w:rFonts w:ascii="Arial Narrow" w:hAnsi="Arial Narrow"/>
        </w:rPr>
        <w:t xml:space="preserve">a poder utilizar </w:t>
      </w:r>
      <w:r>
        <w:rPr>
          <w:rFonts w:ascii="Arial Narrow" w:hAnsi="Arial Narrow"/>
        </w:rPr>
        <w:t xml:space="preserve">el servicio de inscripción a ofertas, </w:t>
      </w:r>
      <w:r w:rsidRPr="005442E0">
        <w:rPr>
          <w:rFonts w:ascii="Arial Narrow" w:hAnsi="Arial Narrow"/>
          <w:b/>
          <w:i/>
          <w:u w:val="single"/>
        </w:rPr>
        <w:t>tu currículum tiene que haber sido VALIDADO</w:t>
      </w:r>
      <w:r>
        <w:rPr>
          <w:rFonts w:ascii="Arial Narrow" w:hAnsi="Arial Narrow"/>
        </w:rPr>
        <w:t xml:space="preserve"> previamente por el</w:t>
      </w:r>
      <w:r w:rsidR="000212B6">
        <w:rPr>
          <w:rFonts w:ascii="Arial Narrow" w:hAnsi="Arial Narrow"/>
        </w:rPr>
        <w:t xml:space="preserve"> D</w:t>
      </w:r>
      <w:r>
        <w:rPr>
          <w:rFonts w:ascii="Arial Narrow" w:hAnsi="Arial Narrow"/>
        </w:rPr>
        <w:t xml:space="preserve">epartamento de </w:t>
      </w:r>
      <w:r w:rsidR="000212B6">
        <w:rPr>
          <w:rFonts w:ascii="Arial Narrow" w:hAnsi="Arial Narrow"/>
        </w:rPr>
        <w:t>I</w:t>
      </w:r>
      <w:r>
        <w:rPr>
          <w:rFonts w:ascii="Arial Narrow" w:hAnsi="Arial Narrow"/>
        </w:rPr>
        <w:t xml:space="preserve">ntermediación </w:t>
      </w:r>
      <w:r w:rsidR="000212B6">
        <w:rPr>
          <w:rFonts w:ascii="Arial Narrow" w:hAnsi="Arial Narrow"/>
        </w:rPr>
        <w:t>L</w:t>
      </w:r>
      <w:r>
        <w:rPr>
          <w:rFonts w:ascii="Arial Narrow" w:hAnsi="Arial Narrow"/>
        </w:rPr>
        <w:t>aboral.</w:t>
      </w:r>
    </w:p>
    <w:p w:rsidR="005442E0" w:rsidRPr="00687064" w:rsidRDefault="005442E0" w:rsidP="00687064"/>
    <w:p w:rsidR="00037FC8" w:rsidRDefault="00037FC8" w:rsidP="00F67F8F">
      <w:pPr>
        <w:jc w:val="both"/>
        <w:rPr>
          <w:rFonts w:ascii="Arial Narrow" w:hAnsi="Arial Narrow"/>
        </w:rPr>
      </w:pPr>
    </w:p>
    <w:p w:rsidR="00F67F8F" w:rsidRDefault="00F67F8F" w:rsidP="00F67F8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Para </w:t>
      </w:r>
      <w:r w:rsidRPr="005442E0">
        <w:rPr>
          <w:rFonts w:ascii="Arial Narrow" w:hAnsi="Arial Narrow"/>
        </w:rPr>
        <w:t>inscribirnos</w:t>
      </w:r>
      <w:r>
        <w:rPr>
          <w:rFonts w:ascii="Arial Narrow" w:hAnsi="Arial Narrow"/>
        </w:rPr>
        <w:t xml:space="preserve"> en una oferta, accedemos con nuestro correo y contraseña y pinchamos en “Buscar ofertas de empleo”</w:t>
      </w:r>
    </w:p>
    <w:p w:rsidR="00D7525C" w:rsidRDefault="00D7525C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6753DB" w:rsidRDefault="00CA2B7F" w:rsidP="00B405C1">
      <w:pPr>
        <w:jc w:val="both"/>
        <w:rPr>
          <w:rFonts w:ascii="Arial Narrow" w:hAnsi="Arial Narrow"/>
        </w:rPr>
      </w:pPr>
      <w:r w:rsidRPr="00CA2B7F">
        <w:rPr>
          <w:rFonts w:ascii="Arial Narrow" w:hAnsi="Arial Narrow"/>
          <w:noProof/>
          <w:bdr w:val="double" w:sz="4" w:space="0" w:color="E36C0A" w:themeColor="accent6" w:themeShade="BF"/>
        </w:rPr>
        <w:drawing>
          <wp:inline distT="0" distB="0" distL="0" distR="0">
            <wp:extent cx="5398770" cy="906145"/>
            <wp:effectExtent l="19050" t="0" r="0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037FC8" w:rsidRDefault="00037FC8" w:rsidP="00B405C1">
      <w:pPr>
        <w:jc w:val="both"/>
        <w:rPr>
          <w:rFonts w:ascii="Arial Narrow" w:hAnsi="Arial Narrow"/>
        </w:rPr>
      </w:pPr>
    </w:p>
    <w:p w:rsidR="00D7525C" w:rsidRDefault="00D7525C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Nos aparecerán las ofertas que estén abiertas en ese momento</w:t>
      </w:r>
      <w:r w:rsidR="00E54A91">
        <w:rPr>
          <w:rFonts w:ascii="Arial Narrow" w:hAnsi="Arial Narrow"/>
        </w:rPr>
        <w:t>.</w:t>
      </w:r>
    </w:p>
    <w:p w:rsidR="00E54A91" w:rsidRDefault="00E54A91" w:rsidP="00B405C1">
      <w:pPr>
        <w:jc w:val="both"/>
        <w:rPr>
          <w:rFonts w:ascii="Arial Narrow" w:hAnsi="Arial Narrow"/>
        </w:rPr>
      </w:pPr>
    </w:p>
    <w:p w:rsidR="00A668F0" w:rsidRDefault="00D7525C" w:rsidP="00B405C1">
      <w:pPr>
        <w:jc w:val="both"/>
        <w:rPr>
          <w:rFonts w:ascii="Arial Narrow" w:hAnsi="Arial Narrow"/>
        </w:rPr>
      </w:pPr>
      <w:r w:rsidRPr="00D7525C">
        <w:rPr>
          <w:rFonts w:ascii="Arial Narrow" w:hAnsi="Arial Narrow"/>
          <w:noProof/>
          <w:bdr w:val="double" w:sz="4" w:space="0" w:color="E36C0A" w:themeColor="accent6" w:themeShade="BF"/>
        </w:rPr>
        <w:drawing>
          <wp:inline distT="0" distB="0" distL="0" distR="0">
            <wp:extent cx="5391150" cy="2099310"/>
            <wp:effectExtent l="19050" t="0" r="0" b="0"/>
            <wp:docPr id="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91" w:rsidRDefault="00E54A91" w:rsidP="00B405C1">
      <w:pPr>
        <w:jc w:val="both"/>
        <w:rPr>
          <w:rFonts w:ascii="Arial Narrow" w:hAnsi="Arial Narrow"/>
        </w:rPr>
      </w:pPr>
    </w:p>
    <w:p w:rsidR="00E54A91" w:rsidRDefault="00E54A91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Si pinchamos en la oferta que nos interesa, podemos preinscribirnos en ella.</w:t>
      </w:r>
    </w:p>
    <w:p w:rsidR="00E54A91" w:rsidRDefault="00E54A91" w:rsidP="00B405C1">
      <w:pPr>
        <w:jc w:val="both"/>
        <w:rPr>
          <w:rFonts w:ascii="Arial Narrow" w:hAnsi="Arial Narrow"/>
        </w:rPr>
      </w:pPr>
    </w:p>
    <w:p w:rsidR="00E54A91" w:rsidRDefault="00E54A91" w:rsidP="00B405C1">
      <w:pPr>
        <w:jc w:val="both"/>
        <w:rPr>
          <w:rFonts w:ascii="Arial Narrow" w:hAnsi="Arial Narrow"/>
        </w:rPr>
      </w:pPr>
      <w:r w:rsidRPr="00E54A91">
        <w:rPr>
          <w:rFonts w:ascii="Arial Narrow" w:hAnsi="Arial Narrow"/>
          <w:noProof/>
          <w:bdr w:val="double" w:sz="4" w:space="0" w:color="E36C0A" w:themeColor="accent6" w:themeShade="BF"/>
        </w:rPr>
        <w:drawing>
          <wp:inline distT="0" distB="0" distL="0" distR="0">
            <wp:extent cx="5398770" cy="2917825"/>
            <wp:effectExtent l="19050" t="0" r="0" b="0"/>
            <wp:docPr id="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E6" w:rsidRDefault="00334DE6" w:rsidP="00B405C1">
      <w:pPr>
        <w:jc w:val="both"/>
        <w:rPr>
          <w:rFonts w:ascii="Arial Narrow" w:hAnsi="Arial Narrow"/>
        </w:rPr>
      </w:pPr>
    </w:p>
    <w:p w:rsidR="00BF4A50" w:rsidRDefault="00BF4A50" w:rsidP="00B405C1">
      <w:pPr>
        <w:jc w:val="both"/>
        <w:rPr>
          <w:rFonts w:ascii="Arial Narrow" w:hAnsi="Arial Narrow"/>
        </w:rPr>
      </w:pPr>
    </w:p>
    <w:p w:rsidR="00334DE6" w:rsidRDefault="00334DE6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Nos aparecerá que está pendiente de valorar por nuestro departamento y la fecha y hora en la que hemos realizado la preinscripción. </w:t>
      </w:r>
    </w:p>
    <w:p w:rsidR="00334DE6" w:rsidRDefault="00334DE6" w:rsidP="00B405C1">
      <w:pPr>
        <w:jc w:val="both"/>
        <w:rPr>
          <w:rFonts w:ascii="Arial Narrow" w:hAnsi="Arial Narrow"/>
        </w:rPr>
      </w:pPr>
    </w:p>
    <w:p w:rsidR="00BF4A50" w:rsidRDefault="0050034B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Si queremos anular la preinscripción, podremos hacerlo antes de haber sido validado por nuestros</w:t>
      </w:r>
      <w:r w:rsidR="00D8059D">
        <w:rPr>
          <w:rFonts w:ascii="Arial Narrow" w:hAnsi="Arial Narrow"/>
        </w:rPr>
        <w:t>/as</w:t>
      </w:r>
      <w:r>
        <w:rPr>
          <w:rFonts w:ascii="Arial Narrow" w:hAnsi="Arial Narrow"/>
        </w:rPr>
        <w:t xml:space="preserve"> técnicos/as.</w:t>
      </w:r>
    </w:p>
    <w:p w:rsidR="0050034B" w:rsidRDefault="0050034B" w:rsidP="00B405C1">
      <w:pPr>
        <w:jc w:val="both"/>
        <w:rPr>
          <w:rFonts w:ascii="Arial Narrow" w:hAnsi="Arial Narrow"/>
        </w:rPr>
      </w:pPr>
    </w:p>
    <w:p w:rsidR="0050034B" w:rsidRDefault="0050034B" w:rsidP="00B405C1">
      <w:pPr>
        <w:jc w:val="both"/>
        <w:rPr>
          <w:rFonts w:ascii="Arial Narrow" w:hAnsi="Arial Narrow"/>
        </w:rPr>
      </w:pPr>
    </w:p>
    <w:p w:rsidR="00334DE6" w:rsidRDefault="00334DE6" w:rsidP="00B405C1">
      <w:pPr>
        <w:jc w:val="both"/>
        <w:rPr>
          <w:rFonts w:ascii="Arial Narrow" w:hAnsi="Arial Narrow"/>
        </w:rPr>
      </w:pPr>
      <w:r w:rsidRPr="00334DE6">
        <w:rPr>
          <w:rFonts w:ascii="Arial Narrow" w:hAnsi="Arial Narrow"/>
          <w:noProof/>
          <w:bdr w:val="double" w:sz="4" w:space="0" w:color="E36C0A" w:themeColor="accent6" w:themeShade="BF"/>
        </w:rPr>
        <w:lastRenderedPageBreak/>
        <w:drawing>
          <wp:inline distT="0" distB="0" distL="0" distR="0">
            <wp:extent cx="5398770" cy="1948180"/>
            <wp:effectExtent l="19050" t="0" r="0" b="0"/>
            <wp:docPr id="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E6" w:rsidRDefault="00334DE6" w:rsidP="00B405C1">
      <w:pPr>
        <w:jc w:val="both"/>
        <w:rPr>
          <w:rFonts w:ascii="Arial Narrow" w:hAnsi="Arial Narrow"/>
        </w:rPr>
      </w:pPr>
    </w:p>
    <w:p w:rsidR="007B204B" w:rsidRDefault="00B347E2" w:rsidP="007B204B">
      <w:pPr>
        <w:jc w:val="both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noProof/>
          <w:color w:val="FF000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31750</wp:posOffset>
            </wp:positionV>
            <wp:extent cx="750570" cy="777875"/>
            <wp:effectExtent l="19050" t="0" r="0" b="0"/>
            <wp:wrapNone/>
            <wp:docPr id="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A50" w:rsidRDefault="00BF4A50" w:rsidP="007B204B">
      <w:pPr>
        <w:jc w:val="both"/>
        <w:rPr>
          <w:rFonts w:ascii="Arial Narrow" w:hAnsi="Arial Narrow"/>
          <w:b/>
          <w:color w:val="FF0000"/>
        </w:rPr>
      </w:pPr>
    </w:p>
    <w:p w:rsidR="00BF4A50" w:rsidRDefault="00BF4A50" w:rsidP="007B204B">
      <w:pPr>
        <w:jc w:val="both"/>
        <w:rPr>
          <w:rFonts w:ascii="Arial Narrow" w:hAnsi="Arial Narrow"/>
          <w:b/>
          <w:color w:val="FF0000"/>
        </w:rPr>
      </w:pPr>
    </w:p>
    <w:p w:rsidR="00B347E2" w:rsidRDefault="00B347E2" w:rsidP="007B204B">
      <w:pPr>
        <w:ind w:firstLine="709"/>
        <w:jc w:val="both"/>
        <w:rPr>
          <w:rFonts w:ascii="Arial Narrow" w:hAnsi="Arial Narrow"/>
        </w:rPr>
      </w:pPr>
    </w:p>
    <w:p w:rsidR="007B204B" w:rsidRPr="00BD3ED3" w:rsidRDefault="007B204B" w:rsidP="007B204B">
      <w:pPr>
        <w:ind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Una vez que nos hayamos preinscrito, </w:t>
      </w:r>
      <w:r w:rsidRPr="00BF4A50">
        <w:rPr>
          <w:rFonts w:ascii="Arial Narrow" w:hAnsi="Arial Narrow"/>
          <w:b/>
          <w:i/>
          <w:u w:val="single"/>
        </w:rPr>
        <w:t>deberá ser VALIDADO</w:t>
      </w:r>
      <w:r w:rsidRPr="001A5F2D">
        <w:rPr>
          <w:rFonts w:ascii="Arial Narrow" w:hAnsi="Arial Narrow"/>
          <w:u w:val="single"/>
        </w:rPr>
        <w:t xml:space="preserve"> POR EL DEPARTAMENTO DE INTERMEDIACIÓN LABORAL</w:t>
      </w:r>
      <w:r w:rsidR="00BD3ED3">
        <w:rPr>
          <w:rFonts w:ascii="Arial Narrow" w:hAnsi="Arial Narrow"/>
          <w:u w:val="single"/>
        </w:rPr>
        <w:t xml:space="preserve"> </w:t>
      </w:r>
      <w:r w:rsidR="00BD3ED3">
        <w:rPr>
          <w:rFonts w:ascii="Arial Narrow" w:hAnsi="Arial Narrow"/>
        </w:rPr>
        <w:t>para que</w:t>
      </w:r>
      <w:r w:rsidR="002A01B9">
        <w:rPr>
          <w:rFonts w:ascii="Arial Narrow" w:hAnsi="Arial Narrow"/>
        </w:rPr>
        <w:t xml:space="preserve"> el currículum</w:t>
      </w:r>
      <w:r w:rsidR="00BD3ED3">
        <w:rPr>
          <w:rFonts w:ascii="Arial Narrow" w:hAnsi="Arial Narrow"/>
        </w:rPr>
        <w:t xml:space="preserve"> llegue a la empresa.</w:t>
      </w:r>
    </w:p>
    <w:p w:rsidR="007B204B" w:rsidRDefault="007B204B" w:rsidP="00B405C1">
      <w:pPr>
        <w:jc w:val="both"/>
        <w:rPr>
          <w:rFonts w:ascii="Arial Narrow" w:hAnsi="Arial Narrow"/>
        </w:rPr>
      </w:pPr>
    </w:p>
    <w:p w:rsidR="007B204B" w:rsidRDefault="007B204B" w:rsidP="00B405C1">
      <w:pPr>
        <w:jc w:val="both"/>
        <w:rPr>
          <w:rFonts w:ascii="Arial Narrow" w:hAnsi="Arial Narrow"/>
        </w:rPr>
      </w:pPr>
    </w:p>
    <w:p w:rsidR="00BF4A50" w:rsidRDefault="00BF4A50" w:rsidP="00B405C1">
      <w:pPr>
        <w:jc w:val="both"/>
        <w:rPr>
          <w:rFonts w:ascii="Arial Narrow" w:hAnsi="Arial Narrow"/>
        </w:rPr>
      </w:pPr>
    </w:p>
    <w:p w:rsidR="00C50171" w:rsidRDefault="00C50171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Si voy al apartado de Mis ofertas, aparecerán las ofertas a las que me haya inscrito, el estado de la oferta, si ha sido valorada y si ha sido contratado.</w:t>
      </w:r>
    </w:p>
    <w:p w:rsidR="0081567E" w:rsidRDefault="0081567E" w:rsidP="00B405C1">
      <w:pPr>
        <w:jc w:val="both"/>
        <w:rPr>
          <w:rFonts w:ascii="Arial Narrow" w:hAnsi="Arial Narrow"/>
        </w:rPr>
      </w:pPr>
    </w:p>
    <w:p w:rsidR="00C50171" w:rsidRDefault="00C50171" w:rsidP="00B405C1">
      <w:pPr>
        <w:jc w:val="both"/>
        <w:rPr>
          <w:rFonts w:ascii="Arial Narrow" w:hAnsi="Arial Narrow"/>
        </w:rPr>
      </w:pPr>
    </w:p>
    <w:p w:rsidR="00334DE6" w:rsidRDefault="00334DE6" w:rsidP="00B405C1">
      <w:pPr>
        <w:jc w:val="both"/>
        <w:rPr>
          <w:rFonts w:ascii="Arial Narrow" w:hAnsi="Arial Narrow"/>
        </w:rPr>
      </w:pPr>
      <w:r w:rsidRPr="00334DE6">
        <w:rPr>
          <w:rFonts w:ascii="Arial Narrow" w:hAnsi="Arial Narrow"/>
          <w:noProof/>
          <w:bdr w:val="double" w:sz="4" w:space="0" w:color="E36C0A" w:themeColor="accent6" w:themeShade="BF"/>
        </w:rPr>
        <w:drawing>
          <wp:inline distT="0" distB="0" distL="0" distR="0">
            <wp:extent cx="5400040" cy="2127852"/>
            <wp:effectExtent l="19050" t="0" r="0" b="0"/>
            <wp:docPr id="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2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7E" w:rsidRDefault="0081567E" w:rsidP="00B405C1">
      <w:pPr>
        <w:jc w:val="both"/>
        <w:rPr>
          <w:rFonts w:ascii="Arial Narrow" w:hAnsi="Arial Narrow"/>
        </w:rPr>
      </w:pPr>
    </w:p>
    <w:p w:rsidR="00E522D3" w:rsidRDefault="00E522D3" w:rsidP="00B405C1">
      <w:pPr>
        <w:jc w:val="both"/>
        <w:rPr>
          <w:rFonts w:ascii="Arial Narrow" w:hAnsi="Arial Narrow"/>
        </w:rPr>
      </w:pPr>
    </w:p>
    <w:p w:rsidR="00F67F8F" w:rsidRDefault="00E522D3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Desde el apartado Descarga/solicita documentación.</w:t>
      </w:r>
    </w:p>
    <w:p w:rsidR="00E522D3" w:rsidRDefault="00E522D3" w:rsidP="00B405C1">
      <w:pPr>
        <w:jc w:val="both"/>
        <w:rPr>
          <w:rFonts w:ascii="Arial Narrow" w:hAnsi="Arial Narrow"/>
        </w:rPr>
      </w:pPr>
    </w:p>
    <w:p w:rsidR="00F67F8F" w:rsidRDefault="00542ACC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F67F8F">
        <w:rPr>
          <w:rFonts w:ascii="Arial Narrow" w:hAnsi="Arial Narrow"/>
        </w:rPr>
        <w:t>odremos descargar nuestro currículum y solicitar un justificante de inscripción.</w:t>
      </w:r>
    </w:p>
    <w:p w:rsidR="0081567E" w:rsidRDefault="0081567E" w:rsidP="00B405C1">
      <w:pPr>
        <w:jc w:val="both"/>
        <w:rPr>
          <w:rFonts w:ascii="Arial Narrow" w:hAnsi="Arial Narrow"/>
        </w:rPr>
      </w:pPr>
    </w:p>
    <w:p w:rsidR="00F67F8F" w:rsidRDefault="00F67F8F" w:rsidP="00B405C1">
      <w:pPr>
        <w:jc w:val="both"/>
        <w:rPr>
          <w:rFonts w:ascii="Arial Narrow" w:hAnsi="Arial Narrow"/>
        </w:rPr>
      </w:pPr>
    </w:p>
    <w:p w:rsidR="00F67F8F" w:rsidRDefault="00F67F8F" w:rsidP="00B405C1">
      <w:pPr>
        <w:jc w:val="both"/>
        <w:rPr>
          <w:rFonts w:ascii="Arial Narrow" w:hAnsi="Arial Narrow"/>
        </w:rPr>
      </w:pPr>
      <w:r w:rsidRPr="00F67F8F">
        <w:rPr>
          <w:rFonts w:ascii="Arial Narrow" w:hAnsi="Arial Narrow"/>
          <w:noProof/>
          <w:bdr w:val="double" w:sz="4" w:space="0" w:color="E36C0A" w:themeColor="accent6" w:themeShade="BF"/>
        </w:rPr>
        <w:lastRenderedPageBreak/>
        <w:drawing>
          <wp:inline distT="0" distB="0" distL="0" distR="0">
            <wp:extent cx="5391150" cy="2194560"/>
            <wp:effectExtent l="19050" t="0" r="0" b="0"/>
            <wp:docPr id="6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7E" w:rsidRDefault="0081567E" w:rsidP="00B405C1">
      <w:pPr>
        <w:jc w:val="both"/>
        <w:rPr>
          <w:rFonts w:ascii="Arial Narrow" w:hAnsi="Arial Narrow"/>
        </w:rPr>
      </w:pPr>
    </w:p>
    <w:p w:rsidR="0081567E" w:rsidRDefault="00FB7CB6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37799</wp:posOffset>
            </wp:positionH>
            <wp:positionV relativeFrom="paragraph">
              <wp:posOffset>106246</wp:posOffset>
            </wp:positionV>
            <wp:extent cx="863266" cy="713873"/>
            <wp:effectExtent l="19050" t="0" r="0" b="0"/>
            <wp:wrapNone/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66" cy="7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CB6" w:rsidRDefault="00FB7CB6" w:rsidP="00B405C1">
      <w:pPr>
        <w:jc w:val="both"/>
        <w:rPr>
          <w:rFonts w:ascii="Arial Narrow" w:hAnsi="Arial Narrow"/>
        </w:rPr>
      </w:pPr>
    </w:p>
    <w:p w:rsidR="00FB7CB6" w:rsidRDefault="00C76A37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FB7CB6">
        <w:rPr>
          <w:rFonts w:ascii="Arial Narrow" w:hAnsi="Arial Narrow"/>
        </w:rPr>
        <w:tab/>
      </w:r>
    </w:p>
    <w:p w:rsidR="000C4F0E" w:rsidRDefault="000C4F0E" w:rsidP="00B405C1">
      <w:pPr>
        <w:jc w:val="both"/>
        <w:rPr>
          <w:rFonts w:ascii="Arial Narrow" w:hAnsi="Arial Narrow"/>
        </w:rPr>
      </w:pPr>
    </w:p>
    <w:p w:rsidR="00C76A37" w:rsidRDefault="00FB7CB6" w:rsidP="00FB7CB6">
      <w:pPr>
        <w:ind w:left="142" w:firstLine="99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="00C76A37">
        <w:rPr>
          <w:rFonts w:ascii="Arial Narrow" w:hAnsi="Arial Narrow"/>
        </w:rPr>
        <w:t xml:space="preserve">Cuando te inscribas en PORTALEMP, tu currículum </w:t>
      </w:r>
      <w:r w:rsidR="00C76A37" w:rsidRPr="000C4F0E">
        <w:rPr>
          <w:rFonts w:ascii="Arial Narrow" w:hAnsi="Arial Narrow"/>
          <w:b/>
          <w:i/>
          <w:u w:val="single"/>
        </w:rPr>
        <w:t>tiene que ser validado</w:t>
      </w:r>
      <w:r w:rsidR="00C76A37">
        <w:rPr>
          <w:rFonts w:ascii="Arial Narrow" w:hAnsi="Arial Narrow"/>
        </w:rPr>
        <w:t xml:space="preserve"> por el </w:t>
      </w:r>
      <w:r w:rsidR="00E06748">
        <w:rPr>
          <w:rFonts w:ascii="Arial Narrow" w:hAnsi="Arial Narrow"/>
        </w:rPr>
        <w:t>Departamento de I</w:t>
      </w:r>
      <w:r w:rsidR="00C76A37">
        <w:rPr>
          <w:rFonts w:ascii="Arial Narrow" w:hAnsi="Arial Narrow"/>
        </w:rPr>
        <w:t xml:space="preserve">ntermediación </w:t>
      </w:r>
      <w:r w:rsidR="00E06748">
        <w:rPr>
          <w:rFonts w:ascii="Arial Narrow" w:hAnsi="Arial Narrow"/>
        </w:rPr>
        <w:t>L</w:t>
      </w:r>
      <w:r w:rsidR="00C76A37">
        <w:rPr>
          <w:rFonts w:ascii="Arial Narrow" w:hAnsi="Arial Narrow"/>
        </w:rPr>
        <w:t>aboral, una vez que haya sido validado, ya te podrás inscribir en las ofertas</w:t>
      </w:r>
      <w:r w:rsidR="00F011F8">
        <w:rPr>
          <w:rFonts w:ascii="Arial Narrow" w:hAnsi="Arial Narrow"/>
        </w:rPr>
        <w:t>.</w:t>
      </w:r>
    </w:p>
    <w:p w:rsidR="004A4031" w:rsidRDefault="004A4031" w:rsidP="00FB7CB6">
      <w:pPr>
        <w:ind w:left="142" w:firstLine="998"/>
        <w:jc w:val="both"/>
        <w:rPr>
          <w:rFonts w:ascii="Arial Narrow" w:hAnsi="Arial Narrow"/>
        </w:rPr>
      </w:pPr>
    </w:p>
    <w:p w:rsidR="00F011F8" w:rsidRDefault="00F011F8" w:rsidP="00FB7CB6">
      <w:pPr>
        <w:ind w:left="142" w:firstLine="998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Y cuando te inscribas en una oferta, </w:t>
      </w:r>
      <w:r w:rsidRPr="000C4F0E">
        <w:rPr>
          <w:rFonts w:ascii="Arial Narrow" w:hAnsi="Arial Narrow"/>
          <w:b/>
          <w:i/>
          <w:u w:val="single"/>
        </w:rPr>
        <w:t>también tiene que ser validado</w:t>
      </w:r>
      <w:r>
        <w:rPr>
          <w:rFonts w:ascii="Arial Narrow" w:hAnsi="Arial Narrow"/>
        </w:rPr>
        <w:t xml:space="preserve"> por el Departamento de Intermediación</w:t>
      </w:r>
      <w:r w:rsidR="008E5908">
        <w:rPr>
          <w:rFonts w:ascii="Arial Narrow" w:hAnsi="Arial Narrow"/>
        </w:rPr>
        <w:t xml:space="preserve"> Laboral</w:t>
      </w:r>
      <w:r>
        <w:rPr>
          <w:rFonts w:ascii="Arial Narrow" w:hAnsi="Arial Narrow"/>
        </w:rPr>
        <w:t>, para que tu currículum llegue a la empresa.</w:t>
      </w:r>
    </w:p>
    <w:p w:rsidR="00FB7CB6" w:rsidRDefault="00FB7CB6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8E7CE1" w:rsidRDefault="008E7CE1" w:rsidP="008E7CE1">
      <w:pPr>
        <w:pStyle w:val="Ttulo1"/>
      </w:pPr>
      <w:bookmarkStart w:id="54" w:name="_Toc17707897"/>
      <w:r>
        <w:t>INFORMACIÓN DE UTILIDAD</w:t>
      </w:r>
      <w:bookmarkEnd w:id="54"/>
    </w:p>
    <w:p w:rsidR="00E54A91" w:rsidRPr="00E54A91" w:rsidRDefault="00E54A91" w:rsidP="00E54A91"/>
    <w:p w:rsidR="008E7CE1" w:rsidRPr="008E7CE1" w:rsidRDefault="008E7CE1" w:rsidP="008E7CE1"/>
    <w:p w:rsidR="008F7D9D" w:rsidRDefault="00542ACC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Existe</w:t>
      </w:r>
      <w:r w:rsidR="008F7D9D">
        <w:rPr>
          <w:rFonts w:ascii="Arial Narrow" w:hAnsi="Arial Narrow"/>
        </w:rPr>
        <w:t xml:space="preserve"> un apartado para el demandante </w:t>
      </w:r>
      <w:r w:rsidR="00A668F0">
        <w:rPr>
          <w:rFonts w:ascii="Arial Narrow" w:hAnsi="Arial Narrow"/>
        </w:rPr>
        <w:t>de empleo</w:t>
      </w:r>
      <w:r w:rsidR="007A24C9">
        <w:rPr>
          <w:rFonts w:ascii="Arial Narrow" w:hAnsi="Arial Narrow"/>
        </w:rPr>
        <w:t xml:space="preserve"> con información</w:t>
      </w:r>
      <w:r w:rsidR="00A668F0">
        <w:rPr>
          <w:rFonts w:ascii="Arial Narrow" w:hAnsi="Arial Narrow"/>
        </w:rPr>
        <w:t xml:space="preserve"> que puede sernos útil.</w:t>
      </w:r>
    </w:p>
    <w:p w:rsidR="004642E6" w:rsidRDefault="004642E6" w:rsidP="00B405C1">
      <w:pPr>
        <w:jc w:val="both"/>
        <w:rPr>
          <w:rFonts w:ascii="Arial Narrow" w:hAnsi="Arial Narrow"/>
        </w:rPr>
      </w:pPr>
    </w:p>
    <w:p w:rsidR="004642E6" w:rsidRDefault="004642E6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Podremos ir ampliando todo lo que necesitemos.</w:t>
      </w:r>
    </w:p>
    <w:p w:rsidR="007F5F2D" w:rsidRDefault="007F5F2D" w:rsidP="00B405C1">
      <w:pPr>
        <w:jc w:val="both"/>
        <w:rPr>
          <w:rFonts w:ascii="Arial Narrow" w:hAnsi="Arial Narrow"/>
        </w:rPr>
      </w:pPr>
    </w:p>
    <w:p w:rsidR="00037FC8" w:rsidRPr="00C305FF" w:rsidRDefault="00037FC8" w:rsidP="00037FC8">
      <w:pPr>
        <w:jc w:val="center"/>
        <w:rPr>
          <w:rFonts w:ascii="Arial Narrow" w:hAnsi="Arial Narrow"/>
          <w:color w:val="365F91" w:themeColor="accent1" w:themeShade="BF"/>
          <w:sz w:val="20"/>
          <w:szCs w:val="20"/>
        </w:rPr>
      </w:pPr>
      <w:proofErr w:type="spellStart"/>
      <w:r w:rsidRPr="004F0371">
        <w:rPr>
          <w:rFonts w:ascii="Arial Narrow" w:hAnsi="Arial Narrow"/>
          <w:color w:val="365F91" w:themeColor="accent1" w:themeShade="BF"/>
        </w:rPr>
        <w:t>Ctrl+Clic</w:t>
      </w:r>
      <w:proofErr w:type="spellEnd"/>
      <w:r w:rsidRPr="004F0371">
        <w:rPr>
          <w:rFonts w:ascii="Arial Narrow" w:hAnsi="Arial Narrow"/>
          <w:color w:val="365F91" w:themeColor="accent1" w:themeShade="BF"/>
        </w:rPr>
        <w:t xml:space="preserve"> sobre el enlace y te llevará a la página</w:t>
      </w:r>
    </w:p>
    <w:p w:rsidR="007F5F2D" w:rsidRDefault="007F5F2D" w:rsidP="00B405C1">
      <w:pPr>
        <w:jc w:val="both"/>
        <w:rPr>
          <w:rFonts w:ascii="Arial Narrow" w:hAnsi="Arial Narrow"/>
        </w:rPr>
      </w:pPr>
    </w:p>
    <w:p w:rsidR="007F5F2D" w:rsidRDefault="00022AB9" w:rsidP="00B405C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61" type="#_x0000_t202" style="position:absolute;left:0;text-align:left;margin-left:58.45pt;margin-top:7.55pt;width:301pt;height:63.35pt;z-index:2516889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1">
              <w:txbxContent>
                <w:p w:rsidR="00E637F6" w:rsidRDefault="00022AB9" w:rsidP="007F5F2D">
                  <w:pPr>
                    <w:jc w:val="both"/>
                    <w:rPr>
                      <w:rFonts w:ascii="Arial Narrow" w:hAnsi="Arial Narrow"/>
                      <w:color w:val="365F91" w:themeColor="accent1" w:themeShade="BF"/>
                      <w:sz w:val="22"/>
                      <w:szCs w:val="22"/>
                    </w:rPr>
                  </w:pPr>
                  <w:hyperlink r:id="rId75" w:history="1">
                    <w:r w:rsidR="00E637F6">
                      <w:rPr>
                        <w:rStyle w:val="Hipervnculo"/>
                      </w:rPr>
                      <w:t>https://avila.portalemp.com/ofertas.html</w:t>
                    </w:r>
                  </w:hyperlink>
                  <w:r w:rsidR="00E637F6">
                    <w:tab/>
                  </w:r>
                </w:p>
                <w:p w:rsidR="00E637F6" w:rsidRDefault="00022AB9" w:rsidP="007F5F2D">
                  <w:pPr>
                    <w:jc w:val="both"/>
                  </w:pPr>
                  <w:hyperlink r:id="rId76" w:history="1">
                    <w:r w:rsidR="00E637F6">
                      <w:rPr>
                        <w:rStyle w:val="Hipervnculo"/>
                      </w:rPr>
                      <w:t>https://avila.portalemp.com/las-pruebas-de-seleccion.html</w:t>
                    </w:r>
                  </w:hyperlink>
                </w:p>
                <w:p w:rsidR="00E637F6" w:rsidRDefault="00022AB9" w:rsidP="007F5F2D">
                  <w:pPr>
                    <w:jc w:val="both"/>
                  </w:pPr>
                  <w:hyperlink r:id="rId77" w:history="1">
                    <w:r w:rsidR="00E637F6">
                      <w:rPr>
                        <w:rStyle w:val="Hipervnculo"/>
                      </w:rPr>
                      <w:t>https://avila.portalemp.com/la-entrevista-personal.html</w:t>
                    </w:r>
                  </w:hyperlink>
                </w:p>
                <w:p w:rsidR="00E637F6" w:rsidRDefault="00E637F6" w:rsidP="007F5F2D">
                  <w:pPr>
                    <w:jc w:val="both"/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</w:p>
    <w:p w:rsidR="00A668F0" w:rsidRDefault="00A668F0" w:rsidP="00B405C1">
      <w:pPr>
        <w:jc w:val="both"/>
        <w:rPr>
          <w:rFonts w:ascii="Arial Narrow" w:hAnsi="Arial Narrow"/>
        </w:rPr>
      </w:pPr>
    </w:p>
    <w:p w:rsidR="008F7D9D" w:rsidRDefault="008F7D9D" w:rsidP="00B405C1">
      <w:pPr>
        <w:jc w:val="both"/>
        <w:rPr>
          <w:rFonts w:ascii="Arial Narrow" w:hAnsi="Arial Narrow"/>
        </w:rPr>
      </w:pPr>
    </w:p>
    <w:p w:rsidR="008F7D9D" w:rsidRDefault="008F7D9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22245D" w:rsidRDefault="0022245D" w:rsidP="00B405C1">
      <w:pPr>
        <w:jc w:val="both"/>
        <w:rPr>
          <w:rFonts w:ascii="Arial Narrow" w:hAnsi="Arial Narrow"/>
        </w:rPr>
      </w:pPr>
    </w:p>
    <w:p w:rsidR="007F5F2D" w:rsidRDefault="007F5F2D" w:rsidP="00B405C1">
      <w:pPr>
        <w:jc w:val="both"/>
        <w:rPr>
          <w:rFonts w:ascii="Arial Narrow" w:hAnsi="Arial Narrow"/>
        </w:rPr>
      </w:pPr>
    </w:p>
    <w:p w:rsidR="0022245D" w:rsidRDefault="002E2A47" w:rsidP="00B405C1">
      <w:pPr>
        <w:jc w:val="both"/>
        <w:rPr>
          <w:rFonts w:ascii="Arial Narrow" w:hAnsi="Arial Narrow"/>
        </w:rPr>
      </w:pPr>
      <w:r w:rsidRPr="00B14D1E">
        <w:rPr>
          <w:rFonts w:ascii="Arial Narrow" w:hAnsi="Arial Narrow"/>
          <w:noProof/>
          <w:bdr w:val="thinThickLargeGap" w:sz="24" w:space="0" w:color="E36C0A" w:themeColor="accent6" w:themeShade="BF" w:frame="1"/>
        </w:rPr>
        <w:lastRenderedPageBreak/>
        <w:drawing>
          <wp:inline distT="0" distB="0" distL="0" distR="0">
            <wp:extent cx="5391150" cy="3714750"/>
            <wp:effectExtent l="1905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236"/>
        <w:gridCol w:w="263"/>
      </w:tblGrid>
      <w:tr w:rsidR="00C76A37" w:rsidRPr="00AF6C64" w:rsidTr="00C76A37">
        <w:trPr>
          <w:trHeight w:val="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25F4" w:rsidRPr="00016F97" w:rsidRDefault="00E525F4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E525F4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C76A37" w:rsidRDefault="0022245D" w:rsidP="00F87A16">
            <w:pPr>
              <w:tabs>
                <w:tab w:val="left" w:pos="2535"/>
              </w:tabs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  <w:tr w:rsidR="00C76A37" w:rsidRPr="00AF6C64" w:rsidTr="00C76A37">
        <w:trPr>
          <w:trHeight w:val="82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245D" w:rsidRPr="00016F97" w:rsidRDefault="0022245D" w:rsidP="00F87A16">
            <w:pPr>
              <w:tabs>
                <w:tab w:val="left" w:pos="2535"/>
              </w:tabs>
              <w:jc w:val="center"/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22245D" w:rsidRPr="00016F97" w:rsidRDefault="0022245D" w:rsidP="00F87A16">
            <w:pPr>
              <w:tabs>
                <w:tab w:val="left" w:pos="2535"/>
              </w:tabs>
              <w:rPr>
                <w:rFonts w:ascii="Ubuntu" w:hAnsi="Ubuntu"/>
                <w:b/>
                <w:color w:val="000000" w:themeColor="text1"/>
                <w:sz w:val="16"/>
                <w:szCs w:val="24"/>
              </w:rPr>
            </w:pPr>
          </w:p>
        </w:tc>
      </w:tr>
    </w:tbl>
    <w:p w:rsidR="0022245D" w:rsidRDefault="0022245D" w:rsidP="00B347E2">
      <w:pPr>
        <w:jc w:val="both"/>
        <w:rPr>
          <w:rFonts w:ascii="Arial Narrow" w:hAnsi="Arial Narrow"/>
        </w:rPr>
      </w:pPr>
    </w:p>
    <w:sectPr w:rsidR="0022245D" w:rsidSect="007F79A7">
      <w:headerReference w:type="default" r:id="rId79"/>
      <w:footerReference w:type="default" r:id="rId8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B50" w:rsidRDefault="00CF3B50" w:rsidP="00E34E0A">
      <w:r>
        <w:separator/>
      </w:r>
    </w:p>
  </w:endnote>
  <w:endnote w:type="continuationSeparator" w:id="0">
    <w:p w:rsidR="00CF3B50" w:rsidRDefault="00CF3B50" w:rsidP="00E34E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861"/>
      <w:gridCol w:w="873"/>
    </w:tblGrid>
    <w:tr w:rsidR="00E637F6" w:rsidTr="00C33F52">
      <w:tc>
        <w:tcPr>
          <w:tcW w:w="4500" w:type="pct"/>
        </w:tcPr>
        <w:p w:rsidR="00E637F6" w:rsidRDefault="00E637F6" w:rsidP="00C33F52">
          <w:pPr>
            <w:tabs>
              <w:tab w:val="left" w:pos="5921"/>
            </w:tabs>
            <w:rPr>
              <w:rFonts w:ascii="Arial Narrow" w:hAnsi="Arial Narrow"/>
              <w:sz w:val="12"/>
              <w:szCs w:val="12"/>
              <w:lang w:val="en-GB"/>
            </w:rPr>
          </w:pPr>
        </w:p>
        <w:p w:rsidR="00E637F6" w:rsidRPr="00CF3668" w:rsidRDefault="00E637F6" w:rsidP="00C33F52">
          <w:pPr>
            <w:jc w:val="right"/>
            <w:rPr>
              <w:rFonts w:ascii="Arial Narrow" w:hAnsi="Arial Narrow"/>
              <w:b/>
              <w:sz w:val="12"/>
              <w:szCs w:val="12"/>
            </w:rPr>
          </w:pPr>
          <w:r>
            <w:rPr>
              <w:rFonts w:ascii="Arial Narrow" w:hAnsi="Arial Narrow"/>
              <w:b/>
              <w:sz w:val="12"/>
              <w:szCs w:val="12"/>
            </w:rPr>
            <w:t>P</w:t>
          </w:r>
          <w:r w:rsidRPr="00CF3668">
            <w:rPr>
              <w:rFonts w:ascii="Arial Narrow" w:hAnsi="Arial Narrow"/>
              <w:b/>
              <w:sz w:val="12"/>
              <w:szCs w:val="12"/>
            </w:rPr>
            <w:t>ORTALEMP – Portal del emprendedor, el empleo y la empresa</w:t>
          </w:r>
        </w:p>
        <w:p w:rsidR="00E637F6" w:rsidRPr="00CF3668" w:rsidRDefault="00E637F6" w:rsidP="00C33F52">
          <w:pPr>
            <w:jc w:val="right"/>
            <w:rPr>
              <w:rFonts w:ascii="Arial Narrow" w:hAnsi="Arial Narrow"/>
              <w:b/>
              <w:sz w:val="12"/>
              <w:szCs w:val="12"/>
              <w:lang w:val="en-GB"/>
            </w:rPr>
          </w:pPr>
          <w:r w:rsidRPr="00CF3668">
            <w:rPr>
              <w:rFonts w:ascii="Arial Narrow" w:hAnsi="Arial Narrow"/>
              <w:b/>
              <w:sz w:val="12"/>
              <w:szCs w:val="12"/>
            </w:rPr>
            <w:t xml:space="preserve"> Edificio Plaza de Abastos. Calle Tomás Luís de Victoria, 6 2º planta  </w:t>
          </w:r>
          <w:r w:rsidRPr="00CF3668">
            <w:rPr>
              <w:rFonts w:ascii="Arial Narrow" w:hAnsi="Arial Narrow"/>
              <w:b/>
              <w:sz w:val="12"/>
              <w:szCs w:val="12"/>
              <w:lang w:val="en-GB"/>
            </w:rPr>
            <w:t>05001 Ávila | Tel. + 34 920 350 000 Ext. 525/531</w:t>
          </w:r>
        </w:p>
        <w:p w:rsidR="00E637F6" w:rsidRPr="00C33F52" w:rsidRDefault="00E637F6" w:rsidP="00C33F52">
          <w:pPr>
            <w:jc w:val="right"/>
            <w:rPr>
              <w:rFonts w:ascii="Arial Narrow" w:hAnsi="Arial Narrow"/>
              <w:sz w:val="12"/>
              <w:szCs w:val="12"/>
              <w:lang w:val="en-GB"/>
            </w:rPr>
          </w:pPr>
          <w:r w:rsidRPr="00CF3668">
            <w:rPr>
              <w:rFonts w:ascii="Arial Narrow" w:hAnsi="Arial Narrow"/>
              <w:b/>
              <w:sz w:val="12"/>
              <w:szCs w:val="12"/>
              <w:lang w:val="en-GB"/>
            </w:rPr>
            <w:t xml:space="preserve"> </w:t>
          </w:r>
          <w:r>
            <w:rPr>
              <w:rFonts w:ascii="Arial Narrow" w:hAnsi="Arial Narrow"/>
              <w:b/>
              <w:sz w:val="12"/>
              <w:szCs w:val="12"/>
              <w:lang w:val="en-GB"/>
            </w:rPr>
            <w:t>www.avila.es</w:t>
          </w:r>
          <w:r w:rsidRPr="00CF3668">
            <w:rPr>
              <w:rFonts w:ascii="Arial Narrow" w:hAnsi="Arial Narrow"/>
              <w:b/>
              <w:sz w:val="12"/>
              <w:szCs w:val="12"/>
              <w:lang w:val="en-GB"/>
            </w:rPr>
            <w:t xml:space="preserve"> 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E637F6" w:rsidRDefault="00022AB9">
          <w:pPr>
            <w:pStyle w:val="Encabezado"/>
            <w:rPr>
              <w:color w:val="FFFFFF" w:themeColor="background1"/>
            </w:rPr>
          </w:pPr>
          <w:fldSimple w:instr=" PAGE   \* MERGEFORMAT ">
            <w:r w:rsidR="004E2C3B" w:rsidRPr="004E2C3B">
              <w:rPr>
                <w:noProof/>
                <w:color w:val="FFFFFF" w:themeColor="background1"/>
              </w:rPr>
              <w:t>27</w:t>
            </w:r>
          </w:fldSimple>
        </w:p>
      </w:tc>
    </w:tr>
  </w:tbl>
  <w:p w:rsidR="00E637F6" w:rsidRDefault="00E637F6" w:rsidP="00987AD0">
    <w:pPr>
      <w:pStyle w:val="Piedep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B50" w:rsidRDefault="00CF3B50" w:rsidP="00E34E0A">
      <w:r>
        <w:separator/>
      </w:r>
    </w:p>
  </w:footnote>
  <w:footnote w:type="continuationSeparator" w:id="0">
    <w:p w:rsidR="00CF3B50" w:rsidRDefault="00CF3B50" w:rsidP="00E34E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7F6" w:rsidRPr="00C36557" w:rsidRDefault="00E637F6" w:rsidP="00C36557">
    <w:pPr>
      <w:jc w:val="right"/>
      <w:rPr>
        <w:rFonts w:ascii="Arial Narrow" w:hAnsi="Arial Narrow"/>
        <w:b/>
        <w:sz w:val="12"/>
        <w:szCs w:val="12"/>
        <w:lang w:val="en-GB"/>
      </w:rPr>
    </w:pPr>
    <w:r w:rsidRPr="00D16ED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-764202</wp:posOffset>
          </wp:positionH>
          <wp:positionV relativeFrom="paragraph">
            <wp:posOffset>-194261</wp:posOffset>
          </wp:positionV>
          <wp:extent cx="1375888" cy="433450"/>
          <wp:effectExtent l="19050" t="0" r="0" b="0"/>
          <wp:wrapNone/>
          <wp:docPr id="26" name="Imagen 3" descr="imagotipo_ayto_av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otipo_ayto_av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79" cy="437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E637F6" w:rsidRPr="00C36557" w:rsidRDefault="00E637F6" w:rsidP="00C36557">
    <w:pPr>
      <w:jc w:val="right"/>
      <w:rPr>
        <w:rFonts w:ascii="Arial Narrow" w:hAnsi="Arial Narrow"/>
        <w:b/>
        <w:sz w:val="12"/>
        <w:szCs w:val="12"/>
        <w:lang w:val="en-GB"/>
      </w:rPr>
    </w:pPr>
    <w:r w:rsidRPr="00C36557">
      <w:rPr>
        <w:rFonts w:ascii="Arial Narrow" w:hAnsi="Arial Narrow"/>
        <w:b/>
        <w:sz w:val="12"/>
        <w:szCs w:val="12"/>
        <w:lang w:val="en-GB"/>
      </w:rPr>
      <w:t xml:space="preserve">  </w:t>
    </w:r>
  </w:p>
  <w:p w:rsidR="00E637F6" w:rsidRPr="00C36557" w:rsidRDefault="00E637F6" w:rsidP="00C36557">
    <w:pPr>
      <w:pStyle w:val="Encabezado"/>
      <w:tabs>
        <w:tab w:val="clear" w:pos="4252"/>
      </w:tabs>
      <w:jc w:val="right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E0E"/>
    <w:multiLevelType w:val="multilevel"/>
    <w:tmpl w:val="4724BCA6"/>
    <w:lvl w:ilvl="0">
      <w:start w:val="1"/>
      <w:numFmt w:val="decimal"/>
      <w:pStyle w:val="Ttul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D21D8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1371A72"/>
    <w:multiLevelType w:val="multilevel"/>
    <w:tmpl w:val="90DA991E"/>
    <w:lvl w:ilvl="0">
      <w:start w:val="1"/>
      <w:numFmt w:val="decimal"/>
      <w:pStyle w:val="Ttulo3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>
    <w:nsid w:val="125A348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5614DC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78B55B9"/>
    <w:multiLevelType w:val="hybridMultilevel"/>
    <w:tmpl w:val="78C45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B143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DD830BE"/>
    <w:multiLevelType w:val="multilevel"/>
    <w:tmpl w:val="45B6E5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3983C3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F4337D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FA84768"/>
    <w:multiLevelType w:val="hybridMultilevel"/>
    <w:tmpl w:val="769E03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B665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450037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5A0539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5D95FC5"/>
    <w:multiLevelType w:val="multilevel"/>
    <w:tmpl w:val="45B6E5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7443FF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C4E10D9"/>
    <w:multiLevelType w:val="hybridMultilevel"/>
    <w:tmpl w:val="EED62BE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BF520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020349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2414BE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BD34BE"/>
    <w:multiLevelType w:val="hybridMultilevel"/>
    <w:tmpl w:val="55A27FC0"/>
    <w:lvl w:ilvl="0" w:tplc="FB6A9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1F311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9C238D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A67698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BDB3C8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D2C1F2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72B252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9164E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BA74237"/>
    <w:multiLevelType w:val="multilevel"/>
    <w:tmpl w:val="6DE6916A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C513DA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2EA5AD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7B47D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E4D25A6"/>
    <w:multiLevelType w:val="multilevel"/>
    <w:tmpl w:val="3698AF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F5B0A8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FF35A8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0"/>
  </w:num>
  <w:num w:numId="3">
    <w:abstractNumId w:val="22"/>
  </w:num>
  <w:num w:numId="4">
    <w:abstractNumId w:val="2"/>
  </w:num>
  <w:num w:numId="5">
    <w:abstractNumId w:val="19"/>
  </w:num>
  <w:num w:numId="6">
    <w:abstractNumId w:val="32"/>
  </w:num>
  <w:num w:numId="7">
    <w:abstractNumId w:val="10"/>
  </w:num>
  <w:num w:numId="8">
    <w:abstractNumId w:val="9"/>
  </w:num>
  <w:num w:numId="9">
    <w:abstractNumId w:val="30"/>
  </w:num>
  <w:num w:numId="10">
    <w:abstractNumId w:val="5"/>
  </w:num>
  <w:num w:numId="11">
    <w:abstractNumId w:val="20"/>
  </w:num>
  <w:num w:numId="12">
    <w:abstractNumId w:val="8"/>
  </w:num>
  <w:num w:numId="13">
    <w:abstractNumId w:val="12"/>
  </w:num>
  <w:num w:numId="14">
    <w:abstractNumId w:val="7"/>
  </w:num>
  <w:num w:numId="15">
    <w:abstractNumId w:val="14"/>
  </w:num>
  <w:num w:numId="16">
    <w:abstractNumId w:val="34"/>
  </w:num>
  <w:num w:numId="17">
    <w:abstractNumId w:val="1"/>
  </w:num>
  <w:num w:numId="18">
    <w:abstractNumId w:val="23"/>
  </w:num>
  <w:num w:numId="19">
    <w:abstractNumId w:val="17"/>
  </w:num>
  <w:num w:numId="20">
    <w:abstractNumId w:val="27"/>
  </w:num>
  <w:num w:numId="21">
    <w:abstractNumId w:val="11"/>
  </w:num>
  <w:num w:numId="22">
    <w:abstractNumId w:val="16"/>
  </w:num>
  <w:num w:numId="23">
    <w:abstractNumId w:val="13"/>
  </w:num>
  <w:num w:numId="24">
    <w:abstractNumId w:val="33"/>
  </w:num>
  <w:num w:numId="25">
    <w:abstractNumId w:val="15"/>
  </w:num>
  <w:num w:numId="26">
    <w:abstractNumId w:val="4"/>
  </w:num>
  <w:num w:numId="27">
    <w:abstractNumId w:val="26"/>
  </w:num>
  <w:num w:numId="28">
    <w:abstractNumId w:val="21"/>
  </w:num>
  <w:num w:numId="29">
    <w:abstractNumId w:val="3"/>
  </w:num>
  <w:num w:numId="30">
    <w:abstractNumId w:val="6"/>
  </w:num>
  <w:num w:numId="31">
    <w:abstractNumId w:val="24"/>
  </w:num>
  <w:num w:numId="32">
    <w:abstractNumId w:val="29"/>
  </w:num>
  <w:num w:numId="33">
    <w:abstractNumId w:val="28"/>
  </w:num>
  <w:num w:numId="34">
    <w:abstractNumId w:val="18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rsids>
    <w:rsidRoot w:val="005D65E2"/>
    <w:rsid w:val="00002C57"/>
    <w:rsid w:val="00005DE0"/>
    <w:rsid w:val="000212B6"/>
    <w:rsid w:val="00021D7B"/>
    <w:rsid w:val="00022AB9"/>
    <w:rsid w:val="00027854"/>
    <w:rsid w:val="00037FC8"/>
    <w:rsid w:val="00041692"/>
    <w:rsid w:val="0004338F"/>
    <w:rsid w:val="00044313"/>
    <w:rsid w:val="00052A7D"/>
    <w:rsid w:val="00062F11"/>
    <w:rsid w:val="00066B3A"/>
    <w:rsid w:val="00081B7D"/>
    <w:rsid w:val="000A0E46"/>
    <w:rsid w:val="000A3458"/>
    <w:rsid w:val="000A35FC"/>
    <w:rsid w:val="000A4333"/>
    <w:rsid w:val="000B1B20"/>
    <w:rsid w:val="000C4F0E"/>
    <w:rsid w:val="000D6D69"/>
    <w:rsid w:val="000E2710"/>
    <w:rsid w:val="000E44C7"/>
    <w:rsid w:val="000E5855"/>
    <w:rsid w:val="000F1C7F"/>
    <w:rsid w:val="001058B4"/>
    <w:rsid w:val="001060C9"/>
    <w:rsid w:val="00115EBB"/>
    <w:rsid w:val="00116144"/>
    <w:rsid w:val="001738EB"/>
    <w:rsid w:val="0018454D"/>
    <w:rsid w:val="001857BD"/>
    <w:rsid w:val="00185DA6"/>
    <w:rsid w:val="001939E8"/>
    <w:rsid w:val="0019431F"/>
    <w:rsid w:val="001A5F2D"/>
    <w:rsid w:val="001A662D"/>
    <w:rsid w:val="001B747B"/>
    <w:rsid w:val="001C4FE9"/>
    <w:rsid w:val="001D1E34"/>
    <w:rsid w:val="001D78FD"/>
    <w:rsid w:val="001E042A"/>
    <w:rsid w:val="001E6321"/>
    <w:rsid w:val="001F41BB"/>
    <w:rsid w:val="0020017C"/>
    <w:rsid w:val="002059BD"/>
    <w:rsid w:val="00211051"/>
    <w:rsid w:val="0021288F"/>
    <w:rsid w:val="002210C0"/>
    <w:rsid w:val="0022245D"/>
    <w:rsid w:val="00234B22"/>
    <w:rsid w:val="002438AE"/>
    <w:rsid w:val="00245964"/>
    <w:rsid w:val="00246696"/>
    <w:rsid w:val="00252888"/>
    <w:rsid w:val="00253A95"/>
    <w:rsid w:val="00265CD0"/>
    <w:rsid w:val="00270C16"/>
    <w:rsid w:val="00285C4B"/>
    <w:rsid w:val="00294223"/>
    <w:rsid w:val="002A01B9"/>
    <w:rsid w:val="002A2CBB"/>
    <w:rsid w:val="002A6040"/>
    <w:rsid w:val="002E2A47"/>
    <w:rsid w:val="002E4A43"/>
    <w:rsid w:val="002F7BB9"/>
    <w:rsid w:val="003022D6"/>
    <w:rsid w:val="00310EE5"/>
    <w:rsid w:val="0032683E"/>
    <w:rsid w:val="003324FB"/>
    <w:rsid w:val="0033300D"/>
    <w:rsid w:val="00334DE6"/>
    <w:rsid w:val="00337F5E"/>
    <w:rsid w:val="00341847"/>
    <w:rsid w:val="0034429B"/>
    <w:rsid w:val="003469FD"/>
    <w:rsid w:val="00353846"/>
    <w:rsid w:val="003559E7"/>
    <w:rsid w:val="003A3827"/>
    <w:rsid w:val="003A5C73"/>
    <w:rsid w:val="003C4E1D"/>
    <w:rsid w:val="003C5416"/>
    <w:rsid w:val="003C5F3F"/>
    <w:rsid w:val="00400D35"/>
    <w:rsid w:val="0040723E"/>
    <w:rsid w:val="0041297C"/>
    <w:rsid w:val="00426A05"/>
    <w:rsid w:val="0044236A"/>
    <w:rsid w:val="00442AB1"/>
    <w:rsid w:val="004467BB"/>
    <w:rsid w:val="00453EFA"/>
    <w:rsid w:val="004559F8"/>
    <w:rsid w:val="004560D2"/>
    <w:rsid w:val="00462064"/>
    <w:rsid w:val="004642E6"/>
    <w:rsid w:val="00466639"/>
    <w:rsid w:val="004670CC"/>
    <w:rsid w:val="00467216"/>
    <w:rsid w:val="0047235D"/>
    <w:rsid w:val="0048356B"/>
    <w:rsid w:val="00485678"/>
    <w:rsid w:val="00492A40"/>
    <w:rsid w:val="00492E59"/>
    <w:rsid w:val="00496244"/>
    <w:rsid w:val="004A101A"/>
    <w:rsid w:val="004A1937"/>
    <w:rsid w:val="004A28BE"/>
    <w:rsid w:val="004A4031"/>
    <w:rsid w:val="004C771F"/>
    <w:rsid w:val="004E2613"/>
    <w:rsid w:val="004E2C3B"/>
    <w:rsid w:val="004E3B12"/>
    <w:rsid w:val="004F0371"/>
    <w:rsid w:val="004F70C9"/>
    <w:rsid w:val="0050034B"/>
    <w:rsid w:val="00510218"/>
    <w:rsid w:val="00513BB9"/>
    <w:rsid w:val="00523DE8"/>
    <w:rsid w:val="00542ACC"/>
    <w:rsid w:val="005442E0"/>
    <w:rsid w:val="00554512"/>
    <w:rsid w:val="00556BAB"/>
    <w:rsid w:val="005643EF"/>
    <w:rsid w:val="00587AEE"/>
    <w:rsid w:val="00590493"/>
    <w:rsid w:val="00591AD1"/>
    <w:rsid w:val="005924D1"/>
    <w:rsid w:val="005B2161"/>
    <w:rsid w:val="005B53C5"/>
    <w:rsid w:val="005D65E2"/>
    <w:rsid w:val="00603B9D"/>
    <w:rsid w:val="006156AF"/>
    <w:rsid w:val="00627E81"/>
    <w:rsid w:val="00630D05"/>
    <w:rsid w:val="00631716"/>
    <w:rsid w:val="00633889"/>
    <w:rsid w:val="00635F04"/>
    <w:rsid w:val="00651E05"/>
    <w:rsid w:val="006750B8"/>
    <w:rsid w:val="006753DB"/>
    <w:rsid w:val="00687064"/>
    <w:rsid w:val="00692EB8"/>
    <w:rsid w:val="00697CFF"/>
    <w:rsid w:val="006A2E3C"/>
    <w:rsid w:val="006B2BD1"/>
    <w:rsid w:val="006C6E9E"/>
    <w:rsid w:val="006E1545"/>
    <w:rsid w:val="006E4AF2"/>
    <w:rsid w:val="006F16A7"/>
    <w:rsid w:val="006F349D"/>
    <w:rsid w:val="0071067F"/>
    <w:rsid w:val="00720DF4"/>
    <w:rsid w:val="00725AF4"/>
    <w:rsid w:val="00737BF0"/>
    <w:rsid w:val="00745D8E"/>
    <w:rsid w:val="0074614C"/>
    <w:rsid w:val="0075751A"/>
    <w:rsid w:val="007665C5"/>
    <w:rsid w:val="00766DAD"/>
    <w:rsid w:val="0077359C"/>
    <w:rsid w:val="007805A4"/>
    <w:rsid w:val="0078243A"/>
    <w:rsid w:val="007A0BFC"/>
    <w:rsid w:val="007A1C88"/>
    <w:rsid w:val="007A24C9"/>
    <w:rsid w:val="007B204B"/>
    <w:rsid w:val="007B2991"/>
    <w:rsid w:val="007C7BF6"/>
    <w:rsid w:val="007F3681"/>
    <w:rsid w:val="007F5F2D"/>
    <w:rsid w:val="007F79A7"/>
    <w:rsid w:val="0080472C"/>
    <w:rsid w:val="00804976"/>
    <w:rsid w:val="00806F3E"/>
    <w:rsid w:val="0081567E"/>
    <w:rsid w:val="00835284"/>
    <w:rsid w:val="008538FE"/>
    <w:rsid w:val="00860C20"/>
    <w:rsid w:val="00871857"/>
    <w:rsid w:val="008818B2"/>
    <w:rsid w:val="0088282D"/>
    <w:rsid w:val="008871A6"/>
    <w:rsid w:val="008877E4"/>
    <w:rsid w:val="008A45D8"/>
    <w:rsid w:val="008C2371"/>
    <w:rsid w:val="008D130F"/>
    <w:rsid w:val="008D1A2E"/>
    <w:rsid w:val="008E5908"/>
    <w:rsid w:val="008E7CE1"/>
    <w:rsid w:val="008F7D9D"/>
    <w:rsid w:val="00914D1F"/>
    <w:rsid w:val="00916DC2"/>
    <w:rsid w:val="009223F4"/>
    <w:rsid w:val="0092243F"/>
    <w:rsid w:val="00935C63"/>
    <w:rsid w:val="00944FB7"/>
    <w:rsid w:val="009461F3"/>
    <w:rsid w:val="00953B8C"/>
    <w:rsid w:val="009574BB"/>
    <w:rsid w:val="00960971"/>
    <w:rsid w:val="00961A90"/>
    <w:rsid w:val="009726CC"/>
    <w:rsid w:val="00972D47"/>
    <w:rsid w:val="009758C7"/>
    <w:rsid w:val="00982B51"/>
    <w:rsid w:val="00987AD0"/>
    <w:rsid w:val="009F44B8"/>
    <w:rsid w:val="009F576B"/>
    <w:rsid w:val="00A1442A"/>
    <w:rsid w:val="00A15413"/>
    <w:rsid w:val="00A176A2"/>
    <w:rsid w:val="00A42B9E"/>
    <w:rsid w:val="00A506C1"/>
    <w:rsid w:val="00A52481"/>
    <w:rsid w:val="00A652F3"/>
    <w:rsid w:val="00A66355"/>
    <w:rsid w:val="00A66512"/>
    <w:rsid w:val="00A668F0"/>
    <w:rsid w:val="00A7280F"/>
    <w:rsid w:val="00A72D5E"/>
    <w:rsid w:val="00A743A9"/>
    <w:rsid w:val="00A861B4"/>
    <w:rsid w:val="00AB507E"/>
    <w:rsid w:val="00AC522A"/>
    <w:rsid w:val="00AE4A87"/>
    <w:rsid w:val="00B00DF9"/>
    <w:rsid w:val="00B04828"/>
    <w:rsid w:val="00B14D1E"/>
    <w:rsid w:val="00B14E0F"/>
    <w:rsid w:val="00B23E10"/>
    <w:rsid w:val="00B26C7D"/>
    <w:rsid w:val="00B347E2"/>
    <w:rsid w:val="00B405C1"/>
    <w:rsid w:val="00B74C57"/>
    <w:rsid w:val="00B80661"/>
    <w:rsid w:val="00B8076C"/>
    <w:rsid w:val="00BA1461"/>
    <w:rsid w:val="00BD3ED3"/>
    <w:rsid w:val="00BF4A50"/>
    <w:rsid w:val="00BF4F44"/>
    <w:rsid w:val="00BF764E"/>
    <w:rsid w:val="00C040CB"/>
    <w:rsid w:val="00C04EFC"/>
    <w:rsid w:val="00C05DD2"/>
    <w:rsid w:val="00C2637A"/>
    <w:rsid w:val="00C33F52"/>
    <w:rsid w:val="00C36557"/>
    <w:rsid w:val="00C459F0"/>
    <w:rsid w:val="00C50171"/>
    <w:rsid w:val="00C57D38"/>
    <w:rsid w:val="00C60A46"/>
    <w:rsid w:val="00C61403"/>
    <w:rsid w:val="00C65DB5"/>
    <w:rsid w:val="00C65FAA"/>
    <w:rsid w:val="00C749B0"/>
    <w:rsid w:val="00C7527E"/>
    <w:rsid w:val="00C76A37"/>
    <w:rsid w:val="00C85096"/>
    <w:rsid w:val="00C86DB4"/>
    <w:rsid w:val="00C92942"/>
    <w:rsid w:val="00CA2B7F"/>
    <w:rsid w:val="00CA31EE"/>
    <w:rsid w:val="00CA4A82"/>
    <w:rsid w:val="00CB14A5"/>
    <w:rsid w:val="00CB3EED"/>
    <w:rsid w:val="00CC253E"/>
    <w:rsid w:val="00CC379C"/>
    <w:rsid w:val="00CC78D3"/>
    <w:rsid w:val="00CD38B5"/>
    <w:rsid w:val="00CD3B67"/>
    <w:rsid w:val="00CE384D"/>
    <w:rsid w:val="00CF18B2"/>
    <w:rsid w:val="00CF3668"/>
    <w:rsid w:val="00CF3B50"/>
    <w:rsid w:val="00D10A27"/>
    <w:rsid w:val="00D16ED4"/>
    <w:rsid w:val="00D2285E"/>
    <w:rsid w:val="00D33281"/>
    <w:rsid w:val="00D37F44"/>
    <w:rsid w:val="00D4457D"/>
    <w:rsid w:val="00D447D0"/>
    <w:rsid w:val="00D506DD"/>
    <w:rsid w:val="00D608F4"/>
    <w:rsid w:val="00D6367A"/>
    <w:rsid w:val="00D64F9A"/>
    <w:rsid w:val="00D73726"/>
    <w:rsid w:val="00D7451A"/>
    <w:rsid w:val="00D7525C"/>
    <w:rsid w:val="00D75EF5"/>
    <w:rsid w:val="00D76EAF"/>
    <w:rsid w:val="00D8059D"/>
    <w:rsid w:val="00DC19D8"/>
    <w:rsid w:val="00DD5CCD"/>
    <w:rsid w:val="00DD6886"/>
    <w:rsid w:val="00DE0FC9"/>
    <w:rsid w:val="00DE2B7D"/>
    <w:rsid w:val="00DE71D3"/>
    <w:rsid w:val="00DF6A64"/>
    <w:rsid w:val="00E03553"/>
    <w:rsid w:val="00E06748"/>
    <w:rsid w:val="00E134FC"/>
    <w:rsid w:val="00E34E0A"/>
    <w:rsid w:val="00E428FC"/>
    <w:rsid w:val="00E444D1"/>
    <w:rsid w:val="00E45099"/>
    <w:rsid w:val="00E522D3"/>
    <w:rsid w:val="00E525F4"/>
    <w:rsid w:val="00E54A91"/>
    <w:rsid w:val="00E563CD"/>
    <w:rsid w:val="00E60EC5"/>
    <w:rsid w:val="00E637F6"/>
    <w:rsid w:val="00E82D76"/>
    <w:rsid w:val="00EA7FCA"/>
    <w:rsid w:val="00EB1D3C"/>
    <w:rsid w:val="00EB3EA1"/>
    <w:rsid w:val="00EB61CC"/>
    <w:rsid w:val="00EC1554"/>
    <w:rsid w:val="00EC2D68"/>
    <w:rsid w:val="00ED63D9"/>
    <w:rsid w:val="00EF0240"/>
    <w:rsid w:val="00EF5726"/>
    <w:rsid w:val="00F011F8"/>
    <w:rsid w:val="00F417F1"/>
    <w:rsid w:val="00F47F33"/>
    <w:rsid w:val="00F5500D"/>
    <w:rsid w:val="00F63082"/>
    <w:rsid w:val="00F67F8F"/>
    <w:rsid w:val="00F80C64"/>
    <w:rsid w:val="00F87A16"/>
    <w:rsid w:val="00F93A78"/>
    <w:rsid w:val="00FB25FC"/>
    <w:rsid w:val="00FB2D0C"/>
    <w:rsid w:val="00FB7CB6"/>
    <w:rsid w:val="00FC7D22"/>
    <w:rsid w:val="00FD0AF3"/>
    <w:rsid w:val="00FE7A3E"/>
    <w:rsid w:val="00FE7ABF"/>
    <w:rsid w:val="00FE7EFE"/>
    <w:rsid w:val="00FF1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65CD0"/>
    <w:pPr>
      <w:keepNext/>
      <w:keepLines/>
      <w:numPr>
        <w:numId w:val="33"/>
      </w:numPr>
      <w:spacing w:before="480"/>
      <w:outlineLvl w:val="0"/>
    </w:pPr>
    <w:rPr>
      <w:rFonts w:ascii="Arial Narrow" w:eastAsiaTheme="majorEastAsia" w:hAnsi="Arial Narrow" w:cstheme="majorBidi"/>
      <w:b/>
      <w:bCs/>
      <w:color w:val="E36C0A" w:themeColor="accent6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2D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134FC"/>
    <w:pPr>
      <w:keepNext/>
      <w:keepLines/>
      <w:numPr>
        <w:numId w:val="4"/>
      </w:numPr>
      <w:spacing w:before="200"/>
      <w:outlineLvl w:val="2"/>
    </w:pPr>
    <w:rPr>
      <w:rFonts w:ascii="Arial Narrow" w:eastAsiaTheme="majorEastAsia" w:hAnsi="Arial Narrow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C65FA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5F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FAA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4E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4E0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34E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4E0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7F3681"/>
    <w:pPr>
      <w:spacing w:after="0" w:line="240" w:lineRule="auto"/>
    </w:pPr>
    <w:rPr>
      <w:rFonts w:ascii="Arial Narrow" w:eastAsiaTheme="minorEastAsia" w:hAnsi="Arial Narrow"/>
      <w:b/>
      <w:color w:val="E36C0A" w:themeColor="accent6" w:themeShade="BF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3681"/>
    <w:rPr>
      <w:rFonts w:ascii="Arial Narrow" w:eastAsiaTheme="minorEastAsia" w:hAnsi="Arial Narrow"/>
      <w:b/>
      <w:color w:val="E36C0A" w:themeColor="accent6" w:themeShade="BF"/>
      <w:sz w:val="24"/>
    </w:rPr>
  </w:style>
  <w:style w:type="paragraph" w:styleId="Ttulo">
    <w:name w:val="Title"/>
    <w:basedOn w:val="Normal"/>
    <w:next w:val="Normal"/>
    <w:link w:val="TtuloCar"/>
    <w:uiPriority w:val="10"/>
    <w:qFormat/>
    <w:rsid w:val="00044313"/>
    <w:pPr>
      <w:numPr>
        <w:numId w:val="2"/>
      </w:num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0443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6"/>
      <w:szCs w:val="36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B2D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134FC"/>
    <w:rPr>
      <w:rFonts w:ascii="Arial Narrow" w:eastAsiaTheme="majorEastAsia" w:hAnsi="Arial Narrow" w:cstheme="majorBidi"/>
      <w:b/>
      <w:bCs/>
      <w:color w:val="4F81BD" w:themeColor="accent1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F47F33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2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60EC5"/>
    <w:pPr>
      <w:numPr>
        <w:ilvl w:val="1"/>
      </w:numPr>
    </w:pPr>
    <w:rPr>
      <w:rFonts w:ascii="Arial Narrow" w:eastAsiaTheme="majorEastAsia" w:hAnsi="Arial Narrow" w:cstheme="majorBidi"/>
      <w:iCs/>
      <w:color w:val="4F81BD" w:themeColor="accent1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60EC5"/>
    <w:rPr>
      <w:rFonts w:ascii="Arial Narrow" w:eastAsiaTheme="majorEastAsia" w:hAnsi="Arial Narrow" w:cstheme="majorBidi"/>
      <w:iCs/>
      <w:color w:val="4F81BD" w:themeColor="accent1"/>
      <w:spacing w:val="15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523DE8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523DE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523DE8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523DE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523DE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523DE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523DE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523DE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523DE8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65CD0"/>
    <w:rPr>
      <w:rFonts w:ascii="Arial Narrow" w:eastAsiaTheme="majorEastAsia" w:hAnsi="Arial Narrow" w:cstheme="majorBidi"/>
      <w:b/>
      <w:bCs/>
      <w:color w:val="E36C0A" w:themeColor="accent6" w:themeShade="BF"/>
      <w:sz w:val="28"/>
      <w:szCs w:val="28"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211051"/>
    <w:pPr>
      <w:spacing w:line="276" w:lineRule="auto"/>
      <w:outlineLvl w:val="9"/>
    </w:pPr>
    <w:rPr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7A1C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vila.es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yperlink" Target="https://avila.portalemp.com/login.html" TargetMode="External"/><Relationship Id="rId68" Type="http://schemas.openxmlformats.org/officeDocument/2006/relationships/image" Target="media/image53.png"/><Relationship Id="rId76" Type="http://schemas.openxmlformats.org/officeDocument/2006/relationships/hyperlink" Target="https://avila.portalemp.com/las-pruebas-de-seleccion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hyperlink" Target="https://avila.portalemp.com/" TargetMode="External"/><Relationship Id="rId29" Type="http://schemas.openxmlformats.org/officeDocument/2006/relationships/hyperlink" Target="https://avila.portalemp.com/login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hyperlink" Target="https://avila.portalemp.com/login.html" TargetMode="External"/><Relationship Id="rId73" Type="http://schemas.openxmlformats.org/officeDocument/2006/relationships/image" Target="media/image58.png"/><Relationship Id="rId78" Type="http://schemas.openxmlformats.org/officeDocument/2006/relationships/image" Target="media/image60.pn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77" Type="http://schemas.openxmlformats.org/officeDocument/2006/relationships/hyperlink" Target="https://avila.portalemp.com/la-entrevista-personal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hyperlink" Target="https://avila.portalemp.com/registro.ht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20" Type="http://schemas.openxmlformats.org/officeDocument/2006/relationships/hyperlink" Target="https://avila.portalemp.com/registro.html?tp=1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hyperlink" Target="https://avila.portalemp.com/oferta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martin\Desktop\REGISTRO%20PORTAL%20DE%20EMPLEO%20yoli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F5972E-610B-4060-8839-9F14B9A3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REGISTRO PORTAL DE EMPLEO yoli</Template>
  <TotalTime>1487</TotalTime>
  <Pages>27</Pages>
  <Words>1245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GUÍA DEMANDANTE DE EMPLEO </vt:lpstr>
    </vt:vector>
  </TitlesOfParts>
  <Company/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GUÍA DEMANDANTE DE EMPLEO </dc:title>
  <dc:creator/>
  <cp:lastModifiedBy>ymartin</cp:lastModifiedBy>
  <cp:revision>191</cp:revision>
  <cp:lastPrinted>2019-08-22T08:16:00Z</cp:lastPrinted>
  <dcterms:created xsi:type="dcterms:W3CDTF">2019-07-24T11:01:00Z</dcterms:created>
  <dcterms:modified xsi:type="dcterms:W3CDTF">2019-08-26T09:03:00Z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